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37565" w14:textId="77777777" w:rsidR="000601E3" w:rsidRPr="00661FA2" w:rsidRDefault="000601E3" w:rsidP="00661FA2">
      <w:pPr>
        <w:pStyle w:val="Normlelssor"/>
        <w:spacing w:after="0"/>
        <w:rPr>
          <w:rStyle w:val="Hiperhivatkozs"/>
          <w:bCs/>
          <w:noProof/>
          <w:color w:val="000000" w:themeColor="text1"/>
          <w:u w:val="none"/>
        </w:rPr>
      </w:pPr>
      <w:bookmarkStart w:id="0" w:name="_Toc184482455"/>
      <w:bookmarkStart w:id="1" w:name="_Toc384650445"/>
    </w:p>
    <w:p w14:paraId="128B67E4" w14:textId="2B9523E3" w:rsidR="0033330B" w:rsidRPr="00DB7B8C" w:rsidRDefault="0033330B" w:rsidP="009C3F00">
      <w:pPr>
        <w:pStyle w:val="Cmsor1"/>
        <w:spacing w:before="0" w:line="240" w:lineRule="auto"/>
        <w:rPr>
          <w:rFonts w:ascii="Times New Roman" w:hAnsi="Times New Roman" w:cs="Times New Roman"/>
          <w:i/>
          <w:iCs/>
          <w:color w:val="000000" w:themeColor="text1"/>
        </w:rPr>
      </w:pPr>
      <w:bookmarkStart w:id="2" w:name="_Toc208869412"/>
      <w:r w:rsidRPr="00DB7B8C">
        <w:rPr>
          <w:rFonts w:ascii="Times New Roman" w:hAnsi="Times New Roman" w:cs="Times New Roman"/>
          <w:i/>
          <w:iCs/>
          <w:color w:val="000000" w:themeColor="text1"/>
        </w:rPr>
        <w:t>A tanév helyi rendje</w:t>
      </w:r>
      <w:bookmarkEnd w:id="2"/>
      <w:r w:rsidRPr="00DB7B8C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</w:p>
    <w:p w14:paraId="091D5599" w14:textId="27723BBA" w:rsidR="0033330B" w:rsidRPr="009C3F00" w:rsidRDefault="00467008" w:rsidP="009C3F00">
      <w:pPr>
        <w:pStyle w:val="Cmsor2"/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bookmarkStart w:id="3" w:name="_Toc208869413"/>
      <w:r w:rsidRPr="009C3F00">
        <w:rPr>
          <w:rFonts w:ascii="Times New Roman" w:hAnsi="Times New Roman"/>
          <w:color w:val="000000" w:themeColor="text1"/>
          <w:sz w:val="24"/>
          <w:szCs w:val="24"/>
        </w:rPr>
        <w:t>A t</w:t>
      </w:r>
      <w:r w:rsidR="0033330B" w:rsidRPr="009C3F00">
        <w:rPr>
          <w:rFonts w:ascii="Times New Roman" w:hAnsi="Times New Roman"/>
          <w:color w:val="000000" w:themeColor="text1"/>
          <w:sz w:val="24"/>
          <w:szCs w:val="24"/>
        </w:rPr>
        <w:t>anítás nélküli munkanapok időpontjai, felhasználása</w:t>
      </w:r>
      <w:bookmarkEnd w:id="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8"/>
        <w:gridCol w:w="2803"/>
        <w:gridCol w:w="2361"/>
        <w:gridCol w:w="2065"/>
        <w:gridCol w:w="2063"/>
      </w:tblGrid>
      <w:tr w:rsidR="00F37381" w:rsidRPr="009C3F00" w14:paraId="720FAA31" w14:textId="77777777" w:rsidTr="00A76B35">
        <w:tc>
          <w:tcPr>
            <w:tcW w:w="312" w:type="pct"/>
            <w:shd w:val="clear" w:color="auto" w:fill="D9D9D9"/>
          </w:tcPr>
          <w:p w14:paraId="456971CC" w14:textId="139AB2AA" w:rsidR="0033330B" w:rsidRPr="009C3F00" w:rsidRDefault="00EA7994" w:rsidP="009C3F00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Ss</w:t>
            </w:r>
            <w:r w:rsidR="0033330B" w:rsidRPr="009C3F00">
              <w:rPr>
                <w:rFonts w:ascii="Times New Roman" w:hAnsi="Times New Roman"/>
                <w:b/>
                <w:color w:val="000000" w:themeColor="text1"/>
                <w:sz w:val="24"/>
              </w:rPr>
              <w:t>z.</w:t>
            </w:r>
          </w:p>
        </w:tc>
        <w:tc>
          <w:tcPr>
            <w:tcW w:w="1414" w:type="pct"/>
            <w:shd w:val="clear" w:color="auto" w:fill="D9D9D9"/>
          </w:tcPr>
          <w:p w14:paraId="793F872E" w14:textId="0D5649E2" w:rsidR="0033330B" w:rsidRPr="009C3F00" w:rsidRDefault="00EA7994" w:rsidP="009C3F00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E</w:t>
            </w:r>
            <w:r w:rsidR="0033330B" w:rsidRPr="009C3F00">
              <w:rPr>
                <w:rFonts w:ascii="Times New Roman" w:hAnsi="Times New Roman"/>
                <w:b/>
                <w:color w:val="000000" w:themeColor="text1"/>
                <w:sz w:val="24"/>
              </w:rPr>
              <w:t>semény</w:t>
            </w:r>
            <w:r w:rsidR="00F9410A" w:rsidRPr="009C3F00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/ </w:t>
            </w:r>
            <w:r w:rsidR="0033330B" w:rsidRPr="009C3F00">
              <w:rPr>
                <w:rFonts w:ascii="Times New Roman" w:hAnsi="Times New Roman"/>
                <w:b/>
                <w:color w:val="000000" w:themeColor="text1"/>
                <w:sz w:val="24"/>
              </w:rPr>
              <w:t>téma</w:t>
            </w:r>
          </w:p>
        </w:tc>
        <w:tc>
          <w:tcPr>
            <w:tcW w:w="1191" w:type="pct"/>
            <w:shd w:val="clear" w:color="auto" w:fill="D9D9D9"/>
          </w:tcPr>
          <w:p w14:paraId="1531FB61" w14:textId="07BF42DF" w:rsidR="0033330B" w:rsidRPr="009C3F00" w:rsidRDefault="00EA7994" w:rsidP="009C3F00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F</w:t>
            </w:r>
            <w:r w:rsidR="0033330B" w:rsidRPr="009C3F00">
              <w:rPr>
                <w:rFonts w:ascii="Times New Roman" w:hAnsi="Times New Roman"/>
                <w:b/>
                <w:color w:val="000000" w:themeColor="text1"/>
                <w:sz w:val="24"/>
              </w:rPr>
              <w:t>elelős</w:t>
            </w:r>
          </w:p>
        </w:tc>
        <w:tc>
          <w:tcPr>
            <w:tcW w:w="1042" w:type="pct"/>
            <w:shd w:val="clear" w:color="auto" w:fill="D9D9D9"/>
          </w:tcPr>
          <w:p w14:paraId="398581E5" w14:textId="5D1923F9" w:rsidR="0033330B" w:rsidRPr="009C3F00" w:rsidRDefault="00EA7994" w:rsidP="009C3F00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I</w:t>
            </w:r>
            <w:r w:rsidR="0033330B" w:rsidRPr="009C3F00">
              <w:rPr>
                <w:rFonts w:ascii="Times New Roman" w:hAnsi="Times New Roman"/>
                <w:b/>
                <w:color w:val="000000" w:themeColor="text1"/>
                <w:sz w:val="24"/>
              </w:rPr>
              <w:t>dőpont</w:t>
            </w:r>
          </w:p>
        </w:tc>
        <w:tc>
          <w:tcPr>
            <w:tcW w:w="1041" w:type="pct"/>
            <w:shd w:val="clear" w:color="auto" w:fill="D9D9D9"/>
          </w:tcPr>
          <w:p w14:paraId="51D4F6DF" w14:textId="35EF91F3" w:rsidR="0033330B" w:rsidRPr="009C3F00" w:rsidRDefault="00EA7994" w:rsidP="009C3F00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T</w:t>
            </w:r>
            <w:r w:rsidR="0033330B" w:rsidRPr="009C3F00">
              <w:rPr>
                <w:rFonts w:ascii="Times New Roman" w:hAnsi="Times New Roman"/>
                <w:b/>
                <w:color w:val="000000" w:themeColor="text1"/>
                <w:sz w:val="24"/>
              </w:rPr>
              <w:t>anulók felügyeletének ellátása</w:t>
            </w:r>
          </w:p>
        </w:tc>
      </w:tr>
      <w:tr w:rsidR="00F37381" w:rsidRPr="009C3F00" w14:paraId="74E17E8A" w14:textId="77777777" w:rsidTr="00A76B35">
        <w:tc>
          <w:tcPr>
            <w:tcW w:w="312" w:type="pct"/>
          </w:tcPr>
          <w:p w14:paraId="5E010A31" w14:textId="77777777" w:rsidR="0033330B" w:rsidRPr="009C3F00" w:rsidRDefault="0033330B" w:rsidP="009C3F0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3F00">
              <w:rPr>
                <w:rFonts w:ascii="Times New Roman" w:hAnsi="Times New Roman"/>
                <w:color w:val="000000" w:themeColor="text1"/>
                <w:sz w:val="24"/>
              </w:rPr>
              <w:t>1.</w:t>
            </w:r>
          </w:p>
        </w:tc>
        <w:tc>
          <w:tcPr>
            <w:tcW w:w="1414" w:type="pct"/>
          </w:tcPr>
          <w:p w14:paraId="68F0E552" w14:textId="625CAA10" w:rsidR="0033330B" w:rsidRPr="009C3F00" w:rsidRDefault="001071FD" w:rsidP="009C3F0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őszi kirándulás</w:t>
            </w:r>
          </w:p>
        </w:tc>
        <w:tc>
          <w:tcPr>
            <w:tcW w:w="1191" w:type="pct"/>
          </w:tcPr>
          <w:p w14:paraId="7C9A6DBA" w14:textId="6BBC86F0" w:rsidR="0033330B" w:rsidRPr="009C3F00" w:rsidRDefault="001071FD" w:rsidP="009C3F0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osztályfőnökök</w:t>
            </w:r>
          </w:p>
        </w:tc>
        <w:tc>
          <w:tcPr>
            <w:tcW w:w="1042" w:type="pct"/>
          </w:tcPr>
          <w:p w14:paraId="4B706AD6" w14:textId="0809E5EA" w:rsidR="0033330B" w:rsidRPr="009C3F00" w:rsidRDefault="00A76B35" w:rsidP="009C3F0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szeptember 24</w:t>
            </w:r>
            <w:r w:rsidR="001071FD">
              <w:rPr>
                <w:rFonts w:ascii="Times New Roman" w:hAnsi="Times New Roman"/>
                <w:color w:val="000000" w:themeColor="text1"/>
                <w:sz w:val="24"/>
              </w:rPr>
              <w:t xml:space="preserve">. </w:t>
            </w:r>
          </w:p>
        </w:tc>
        <w:tc>
          <w:tcPr>
            <w:tcW w:w="1041" w:type="pct"/>
          </w:tcPr>
          <w:p w14:paraId="32BF6DBB" w14:textId="77777777" w:rsidR="0033330B" w:rsidRPr="009C3F00" w:rsidRDefault="0033330B" w:rsidP="009C3F0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F37381" w:rsidRPr="009C3F00" w14:paraId="5AB556D8" w14:textId="77777777" w:rsidTr="00A76B35">
        <w:tc>
          <w:tcPr>
            <w:tcW w:w="312" w:type="pct"/>
          </w:tcPr>
          <w:p w14:paraId="09C06BA6" w14:textId="77777777" w:rsidR="0033330B" w:rsidRPr="009C3F00" w:rsidRDefault="0033330B" w:rsidP="009C3F0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3F00">
              <w:rPr>
                <w:rFonts w:ascii="Times New Roman" w:hAnsi="Times New Roman"/>
                <w:color w:val="000000" w:themeColor="text1"/>
                <w:sz w:val="24"/>
              </w:rPr>
              <w:t>2.</w:t>
            </w:r>
          </w:p>
        </w:tc>
        <w:tc>
          <w:tcPr>
            <w:tcW w:w="1414" w:type="pct"/>
          </w:tcPr>
          <w:p w14:paraId="35EE67FE" w14:textId="2E54BC1B" w:rsidR="0033330B" w:rsidRPr="009C3F00" w:rsidRDefault="001071FD" w:rsidP="009C3F0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szakmai nap</w:t>
            </w:r>
          </w:p>
        </w:tc>
        <w:tc>
          <w:tcPr>
            <w:tcW w:w="1191" w:type="pct"/>
          </w:tcPr>
          <w:p w14:paraId="161846F4" w14:textId="1B69E0EF" w:rsidR="0033330B" w:rsidRPr="009C3F00" w:rsidRDefault="001071FD" w:rsidP="009C3F0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igazgató</w:t>
            </w:r>
          </w:p>
        </w:tc>
        <w:tc>
          <w:tcPr>
            <w:tcW w:w="1042" w:type="pct"/>
          </w:tcPr>
          <w:p w14:paraId="3C66C3A6" w14:textId="0E6187C6" w:rsidR="0033330B" w:rsidRPr="009C3F00" w:rsidRDefault="00A76B35" w:rsidP="009C3F0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október 16</w:t>
            </w:r>
            <w:r w:rsidR="001071FD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  <w:tc>
          <w:tcPr>
            <w:tcW w:w="1041" w:type="pct"/>
          </w:tcPr>
          <w:p w14:paraId="4D6C9C4F" w14:textId="433E6706" w:rsidR="0033330B" w:rsidRPr="009C3F00" w:rsidRDefault="00E20E12" w:rsidP="009C3F0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ügyelet</w:t>
            </w:r>
          </w:p>
        </w:tc>
      </w:tr>
      <w:tr w:rsidR="00F37381" w:rsidRPr="009C3F00" w14:paraId="55D4E013" w14:textId="77777777" w:rsidTr="00A76B35">
        <w:tc>
          <w:tcPr>
            <w:tcW w:w="312" w:type="pct"/>
          </w:tcPr>
          <w:p w14:paraId="79D175A1" w14:textId="77777777" w:rsidR="0033330B" w:rsidRPr="009C3F00" w:rsidRDefault="0033330B" w:rsidP="009C3F0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3F00">
              <w:rPr>
                <w:rFonts w:ascii="Times New Roman" w:hAnsi="Times New Roman"/>
                <w:color w:val="000000" w:themeColor="text1"/>
                <w:sz w:val="24"/>
              </w:rPr>
              <w:t>3.</w:t>
            </w:r>
          </w:p>
        </w:tc>
        <w:tc>
          <w:tcPr>
            <w:tcW w:w="1414" w:type="pct"/>
          </w:tcPr>
          <w:p w14:paraId="739AA788" w14:textId="2AA2F013" w:rsidR="0033330B" w:rsidRPr="009C3F00" w:rsidRDefault="001071FD" w:rsidP="009C3F0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nevelési értekezlet</w:t>
            </w:r>
          </w:p>
        </w:tc>
        <w:tc>
          <w:tcPr>
            <w:tcW w:w="1191" w:type="pct"/>
          </w:tcPr>
          <w:p w14:paraId="0F1A0AF7" w14:textId="1CB1EFC4" w:rsidR="0033330B" w:rsidRPr="009C3F00" w:rsidRDefault="001071FD" w:rsidP="009C3F0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igazgató</w:t>
            </w:r>
          </w:p>
        </w:tc>
        <w:tc>
          <w:tcPr>
            <w:tcW w:w="1042" w:type="pct"/>
          </w:tcPr>
          <w:p w14:paraId="75235143" w14:textId="679C732E" w:rsidR="0033330B" w:rsidRPr="009C3F00" w:rsidRDefault="00A76B35" w:rsidP="009C3F0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december 12</w:t>
            </w:r>
            <w:r w:rsidR="001071FD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  <w:tc>
          <w:tcPr>
            <w:tcW w:w="1041" w:type="pct"/>
          </w:tcPr>
          <w:p w14:paraId="66F165A2" w14:textId="41C1EC3B" w:rsidR="0033330B" w:rsidRPr="009C3F00" w:rsidRDefault="00E20E12" w:rsidP="009C3F0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ügyelet</w:t>
            </w:r>
          </w:p>
        </w:tc>
      </w:tr>
      <w:tr w:rsidR="00F37381" w:rsidRPr="009C3F00" w14:paraId="6612315E" w14:textId="77777777" w:rsidTr="00A76B35">
        <w:tc>
          <w:tcPr>
            <w:tcW w:w="312" w:type="pct"/>
          </w:tcPr>
          <w:p w14:paraId="0E5CB12A" w14:textId="20395C44" w:rsidR="0033330B" w:rsidRPr="009C3F00" w:rsidRDefault="00A76B35" w:rsidP="009C3F0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</w:t>
            </w:r>
            <w:r w:rsidR="0033330B" w:rsidRPr="009C3F00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  <w:tc>
          <w:tcPr>
            <w:tcW w:w="1414" w:type="pct"/>
          </w:tcPr>
          <w:p w14:paraId="150555ED" w14:textId="48E422F5" w:rsidR="0033330B" w:rsidRPr="009C3F00" w:rsidRDefault="001071FD" w:rsidP="009C3F0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tavaszi kirándulás</w:t>
            </w:r>
          </w:p>
        </w:tc>
        <w:tc>
          <w:tcPr>
            <w:tcW w:w="1191" w:type="pct"/>
          </w:tcPr>
          <w:p w14:paraId="08BE2B62" w14:textId="5C449996" w:rsidR="0033330B" w:rsidRPr="009C3F00" w:rsidRDefault="001071FD" w:rsidP="009C3F0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osztályfőnökök</w:t>
            </w:r>
          </w:p>
        </w:tc>
        <w:tc>
          <w:tcPr>
            <w:tcW w:w="1042" w:type="pct"/>
          </w:tcPr>
          <w:p w14:paraId="0293109E" w14:textId="43306242" w:rsidR="0033330B" w:rsidRPr="009C3F00" w:rsidRDefault="00A76B35" w:rsidP="009C3F0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június 4</w:t>
            </w:r>
            <w:r w:rsidR="001071FD">
              <w:rPr>
                <w:rFonts w:ascii="Times New Roman" w:hAnsi="Times New Roman"/>
                <w:color w:val="000000" w:themeColor="text1"/>
                <w:sz w:val="24"/>
              </w:rPr>
              <w:t xml:space="preserve">. </w:t>
            </w:r>
          </w:p>
        </w:tc>
        <w:tc>
          <w:tcPr>
            <w:tcW w:w="1041" w:type="pct"/>
          </w:tcPr>
          <w:p w14:paraId="5EF131D9" w14:textId="77777777" w:rsidR="0033330B" w:rsidRPr="009C3F00" w:rsidRDefault="0033330B" w:rsidP="009C3F0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7646C" w:rsidRPr="009C3F00" w14:paraId="2665EB6D" w14:textId="77777777" w:rsidTr="00A76B35">
        <w:tc>
          <w:tcPr>
            <w:tcW w:w="312" w:type="pct"/>
          </w:tcPr>
          <w:p w14:paraId="3DC14C1E" w14:textId="7F9E59BD" w:rsidR="00B7646C" w:rsidRPr="009C3F00" w:rsidRDefault="00B7646C" w:rsidP="009C3F0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3F00">
              <w:rPr>
                <w:rFonts w:ascii="Times New Roman" w:hAnsi="Times New Roman"/>
                <w:color w:val="000000" w:themeColor="text1"/>
                <w:sz w:val="24"/>
              </w:rPr>
              <w:t>6.</w:t>
            </w:r>
          </w:p>
        </w:tc>
        <w:tc>
          <w:tcPr>
            <w:tcW w:w="1414" w:type="pct"/>
          </w:tcPr>
          <w:p w14:paraId="3B91FBEE" w14:textId="2A74F8E2" w:rsidR="00B7646C" w:rsidRPr="009C3F00" w:rsidRDefault="001071FD" w:rsidP="009C3F0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DÖK nap</w:t>
            </w:r>
          </w:p>
        </w:tc>
        <w:tc>
          <w:tcPr>
            <w:tcW w:w="1191" w:type="pct"/>
          </w:tcPr>
          <w:p w14:paraId="6A7ABBEA" w14:textId="65F4E64E" w:rsidR="00B7646C" w:rsidRPr="009C3F00" w:rsidRDefault="001071FD" w:rsidP="009C3F0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9C3F00">
              <w:rPr>
                <w:rFonts w:ascii="Times New Roman" w:hAnsi="Times New Roman"/>
                <w:color w:val="000000" w:themeColor="text1"/>
                <w:sz w:val="24"/>
              </w:rPr>
              <w:t>diákönkormányzat</w:t>
            </w:r>
          </w:p>
        </w:tc>
        <w:tc>
          <w:tcPr>
            <w:tcW w:w="1042" w:type="pct"/>
          </w:tcPr>
          <w:p w14:paraId="0187F3C7" w14:textId="44C5C7E3" w:rsidR="00B7646C" w:rsidRPr="009C3F00" w:rsidRDefault="00A76B35" w:rsidP="009C3F0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június 10</w:t>
            </w:r>
            <w:r w:rsidR="001071FD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  <w:tc>
          <w:tcPr>
            <w:tcW w:w="1041" w:type="pct"/>
          </w:tcPr>
          <w:p w14:paraId="579FBEC2" w14:textId="77777777" w:rsidR="00B7646C" w:rsidRPr="009C3F00" w:rsidRDefault="00B7646C" w:rsidP="009C3F0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14:paraId="62FCC454" w14:textId="77777777" w:rsidR="0033330B" w:rsidRPr="009C3F00" w:rsidRDefault="0033330B" w:rsidP="00661FA2">
      <w:pPr>
        <w:pStyle w:val="Normlelssor"/>
        <w:spacing w:after="0"/>
      </w:pPr>
    </w:p>
    <w:p w14:paraId="1604BAE9" w14:textId="77777777" w:rsidR="0033330B" w:rsidRPr="009C3F00" w:rsidRDefault="00B72570" w:rsidP="009C3F00">
      <w:pPr>
        <w:spacing w:line="240" w:lineRule="auto"/>
        <w:rPr>
          <w:rFonts w:ascii="Times New Roman" w:hAnsi="Times New Roman"/>
          <w:color w:val="000000" w:themeColor="text1"/>
          <w:sz w:val="24"/>
          <w:u w:val="single"/>
        </w:rPr>
      </w:pPr>
      <w:r w:rsidRPr="009C3F00">
        <w:rPr>
          <w:rFonts w:ascii="Times New Roman" w:hAnsi="Times New Roman"/>
          <w:color w:val="000000" w:themeColor="text1"/>
          <w:sz w:val="24"/>
          <w:u w:val="single"/>
        </w:rPr>
        <w:t>A</w:t>
      </w:r>
      <w:r w:rsidR="0033330B" w:rsidRPr="009C3F00">
        <w:rPr>
          <w:rFonts w:ascii="Times New Roman" w:hAnsi="Times New Roman"/>
          <w:color w:val="000000" w:themeColor="text1"/>
          <w:sz w:val="24"/>
          <w:u w:val="single"/>
        </w:rPr>
        <w:t xml:space="preserve"> </w:t>
      </w:r>
      <w:r w:rsidR="00B06ED7" w:rsidRPr="009C3F00">
        <w:rPr>
          <w:rFonts w:ascii="Times New Roman" w:hAnsi="Times New Roman"/>
          <w:color w:val="000000" w:themeColor="text1"/>
          <w:sz w:val="24"/>
          <w:u w:val="single"/>
        </w:rPr>
        <w:t xml:space="preserve">tanév </w:t>
      </w:r>
      <w:r w:rsidR="0033330B" w:rsidRPr="009C3F00">
        <w:rPr>
          <w:rFonts w:ascii="Times New Roman" w:hAnsi="Times New Roman"/>
          <w:color w:val="000000" w:themeColor="text1"/>
          <w:sz w:val="24"/>
          <w:u w:val="single"/>
        </w:rPr>
        <w:t>szorgalmi idő</w:t>
      </w:r>
      <w:r w:rsidR="00B06ED7" w:rsidRPr="009C3F00">
        <w:rPr>
          <w:rFonts w:ascii="Times New Roman" w:hAnsi="Times New Roman"/>
          <w:color w:val="000000" w:themeColor="text1"/>
          <w:sz w:val="24"/>
          <w:u w:val="single"/>
        </w:rPr>
        <w:t>szaka</w:t>
      </w:r>
    </w:p>
    <w:p w14:paraId="4E8341CE" w14:textId="1C2B7A56" w:rsidR="0033330B" w:rsidRPr="009C3F00" w:rsidRDefault="0033330B" w:rsidP="009C3F00">
      <w:pPr>
        <w:spacing w:line="240" w:lineRule="auto"/>
        <w:rPr>
          <w:rFonts w:ascii="Times New Roman" w:hAnsi="Times New Roman"/>
          <w:b/>
          <w:bCs/>
          <w:color w:val="000000" w:themeColor="text1"/>
          <w:sz w:val="24"/>
        </w:rPr>
      </w:pPr>
      <w:r w:rsidRPr="009C3F00">
        <w:rPr>
          <w:rFonts w:ascii="Times New Roman" w:hAnsi="Times New Roman"/>
          <w:b/>
          <w:bCs/>
          <w:color w:val="000000" w:themeColor="text1"/>
          <w:sz w:val="24"/>
        </w:rPr>
        <w:t xml:space="preserve">Első </w:t>
      </w:r>
      <w:r w:rsidR="00827263" w:rsidRPr="009C3F00">
        <w:rPr>
          <w:rFonts w:ascii="Times New Roman" w:hAnsi="Times New Roman"/>
          <w:b/>
          <w:bCs/>
          <w:color w:val="000000" w:themeColor="text1"/>
          <w:sz w:val="24"/>
        </w:rPr>
        <w:t xml:space="preserve">tanítási </w:t>
      </w:r>
      <w:r w:rsidRPr="009C3F00">
        <w:rPr>
          <w:rFonts w:ascii="Times New Roman" w:hAnsi="Times New Roman"/>
          <w:b/>
          <w:bCs/>
          <w:color w:val="000000" w:themeColor="text1"/>
          <w:sz w:val="24"/>
        </w:rPr>
        <w:t>nap:</w:t>
      </w:r>
      <w:r w:rsidR="00435199">
        <w:rPr>
          <w:rFonts w:ascii="Times New Roman" w:hAnsi="Times New Roman"/>
          <w:b/>
          <w:bCs/>
          <w:color w:val="000000" w:themeColor="text1"/>
          <w:sz w:val="24"/>
        </w:rPr>
        <w:t xml:space="preserve"> 2026. szeptember 1. (kedd</w:t>
      </w:r>
      <w:r w:rsidR="00827263" w:rsidRPr="009C3F00">
        <w:rPr>
          <w:rFonts w:ascii="Times New Roman" w:hAnsi="Times New Roman"/>
          <w:b/>
          <w:bCs/>
          <w:color w:val="000000" w:themeColor="text1"/>
          <w:sz w:val="24"/>
        </w:rPr>
        <w:t xml:space="preserve">)  </w:t>
      </w:r>
    </w:p>
    <w:p w14:paraId="1C80486A" w14:textId="1FA81B18" w:rsidR="0033330B" w:rsidRPr="009C3F00" w:rsidRDefault="0033330B" w:rsidP="009C3F00">
      <w:pPr>
        <w:spacing w:line="240" w:lineRule="auto"/>
        <w:rPr>
          <w:rFonts w:ascii="Times New Roman" w:hAnsi="Times New Roman"/>
          <w:b/>
          <w:bCs/>
          <w:color w:val="000000" w:themeColor="text1"/>
          <w:sz w:val="24"/>
        </w:rPr>
      </w:pPr>
      <w:r w:rsidRPr="009C3F00">
        <w:rPr>
          <w:rFonts w:ascii="Times New Roman" w:hAnsi="Times New Roman"/>
          <w:b/>
          <w:bCs/>
          <w:color w:val="000000" w:themeColor="text1"/>
          <w:sz w:val="24"/>
        </w:rPr>
        <w:t xml:space="preserve">Utolsó </w:t>
      </w:r>
      <w:r w:rsidR="00827263" w:rsidRPr="009C3F00">
        <w:rPr>
          <w:rFonts w:ascii="Times New Roman" w:hAnsi="Times New Roman"/>
          <w:b/>
          <w:bCs/>
          <w:color w:val="000000" w:themeColor="text1"/>
          <w:sz w:val="24"/>
        </w:rPr>
        <w:t xml:space="preserve">tanítási </w:t>
      </w:r>
      <w:r w:rsidRPr="009C3F00">
        <w:rPr>
          <w:rFonts w:ascii="Times New Roman" w:hAnsi="Times New Roman"/>
          <w:b/>
          <w:bCs/>
          <w:color w:val="000000" w:themeColor="text1"/>
          <w:sz w:val="24"/>
        </w:rPr>
        <w:t xml:space="preserve">nap: </w:t>
      </w:r>
      <w:r w:rsidR="00435199">
        <w:rPr>
          <w:rFonts w:ascii="Times New Roman" w:hAnsi="Times New Roman"/>
          <w:b/>
          <w:bCs/>
          <w:color w:val="000000" w:themeColor="text1"/>
          <w:sz w:val="24"/>
        </w:rPr>
        <w:t>2027. június 18</w:t>
      </w:r>
      <w:r w:rsidR="00827263" w:rsidRPr="009C3F00">
        <w:rPr>
          <w:rFonts w:ascii="Times New Roman" w:hAnsi="Times New Roman"/>
          <w:b/>
          <w:bCs/>
          <w:color w:val="000000" w:themeColor="text1"/>
          <w:sz w:val="24"/>
        </w:rPr>
        <w:t xml:space="preserve">. (péntek) </w:t>
      </w:r>
    </w:p>
    <w:p w14:paraId="35D95A1C" w14:textId="0271AE14" w:rsidR="00827263" w:rsidRPr="009C3F00" w:rsidRDefault="00827263" w:rsidP="009C3F00">
      <w:pPr>
        <w:spacing w:line="240" w:lineRule="auto"/>
        <w:rPr>
          <w:rFonts w:ascii="Times New Roman" w:hAnsi="Times New Roman"/>
          <w:b/>
          <w:bCs/>
          <w:color w:val="000000" w:themeColor="text1"/>
          <w:sz w:val="24"/>
        </w:rPr>
      </w:pPr>
      <w:r w:rsidRPr="009C3F00">
        <w:rPr>
          <w:rFonts w:ascii="Times New Roman" w:hAnsi="Times New Roman"/>
          <w:b/>
          <w:bCs/>
          <w:color w:val="000000" w:themeColor="text1"/>
          <w:sz w:val="24"/>
        </w:rPr>
        <w:t>Tanítási napok száma: 18</w:t>
      </w:r>
      <w:r w:rsidR="00435199">
        <w:rPr>
          <w:rFonts w:ascii="Times New Roman" w:hAnsi="Times New Roman"/>
          <w:b/>
          <w:bCs/>
          <w:color w:val="000000" w:themeColor="text1"/>
          <w:sz w:val="24"/>
        </w:rPr>
        <w:t>0</w:t>
      </w:r>
      <w:r w:rsidRPr="009C3F00">
        <w:rPr>
          <w:rFonts w:ascii="Times New Roman" w:hAnsi="Times New Roman"/>
          <w:b/>
          <w:bCs/>
          <w:color w:val="000000" w:themeColor="text1"/>
          <w:sz w:val="24"/>
        </w:rPr>
        <w:t xml:space="preserve"> nap. </w:t>
      </w:r>
    </w:p>
    <w:p w14:paraId="0066D66A" w14:textId="70D741CF" w:rsidR="00B06ED7" w:rsidRDefault="00B06ED7" w:rsidP="009C3F00">
      <w:pPr>
        <w:spacing w:line="240" w:lineRule="auto"/>
        <w:rPr>
          <w:rFonts w:ascii="Times New Roman" w:hAnsi="Times New Roman"/>
          <w:color w:val="000000" w:themeColor="text1"/>
          <w:sz w:val="24"/>
        </w:rPr>
      </w:pPr>
      <w:r w:rsidRPr="009C3F00">
        <w:rPr>
          <w:rFonts w:ascii="Times New Roman" w:hAnsi="Times New Roman"/>
          <w:color w:val="000000" w:themeColor="text1"/>
          <w:sz w:val="24"/>
        </w:rPr>
        <w:t xml:space="preserve">A szorgalmi időszak első féléve </w:t>
      </w:r>
      <w:r w:rsidR="00435199">
        <w:rPr>
          <w:rFonts w:ascii="Times New Roman" w:hAnsi="Times New Roman"/>
          <w:color w:val="000000" w:themeColor="text1"/>
          <w:sz w:val="24"/>
        </w:rPr>
        <w:t>2026. szeptember 1. napjától 2027. január 22-ig</w:t>
      </w:r>
      <w:r w:rsidR="00827263" w:rsidRPr="009C3F00">
        <w:rPr>
          <w:rFonts w:ascii="Times New Roman" w:hAnsi="Times New Roman"/>
          <w:color w:val="000000" w:themeColor="text1"/>
          <w:sz w:val="24"/>
        </w:rPr>
        <w:t xml:space="preserve"> </w:t>
      </w:r>
      <w:r w:rsidRPr="009C3F00">
        <w:rPr>
          <w:rFonts w:ascii="Times New Roman" w:hAnsi="Times New Roman"/>
          <w:color w:val="000000" w:themeColor="text1"/>
          <w:sz w:val="24"/>
        </w:rPr>
        <w:t>tart. Az első féléves tanulmányi előrehaladásról a tanulót</w:t>
      </w:r>
      <w:r w:rsidR="00827263" w:rsidRPr="009C3F00">
        <w:rPr>
          <w:rFonts w:ascii="Times New Roman" w:hAnsi="Times New Roman"/>
          <w:color w:val="000000" w:themeColor="text1"/>
          <w:sz w:val="24"/>
        </w:rPr>
        <w:t>,</w:t>
      </w:r>
      <w:r w:rsidRPr="009C3F00">
        <w:rPr>
          <w:rFonts w:ascii="Times New Roman" w:hAnsi="Times New Roman"/>
          <w:color w:val="000000" w:themeColor="text1"/>
          <w:sz w:val="24"/>
        </w:rPr>
        <w:t xml:space="preserve"> illetve gondviselőjét </w:t>
      </w:r>
      <w:r w:rsidR="00435199">
        <w:rPr>
          <w:rFonts w:ascii="Times New Roman" w:hAnsi="Times New Roman"/>
          <w:color w:val="000000" w:themeColor="text1"/>
          <w:sz w:val="24"/>
        </w:rPr>
        <w:t>2027</w:t>
      </w:r>
      <w:r w:rsidR="00827263" w:rsidRPr="001071FD">
        <w:rPr>
          <w:rFonts w:ascii="Times New Roman" w:hAnsi="Times New Roman"/>
          <w:color w:val="000000" w:themeColor="text1"/>
          <w:sz w:val="24"/>
        </w:rPr>
        <w:t xml:space="preserve">. január </w:t>
      </w:r>
      <w:r w:rsidR="00435199">
        <w:rPr>
          <w:rFonts w:ascii="Times New Roman" w:hAnsi="Times New Roman"/>
          <w:color w:val="000000" w:themeColor="text1"/>
          <w:sz w:val="24"/>
        </w:rPr>
        <w:t>2</w:t>
      </w:r>
      <w:r w:rsidR="00D36C2E">
        <w:rPr>
          <w:rFonts w:ascii="Times New Roman" w:hAnsi="Times New Roman"/>
          <w:color w:val="000000" w:themeColor="text1"/>
          <w:sz w:val="24"/>
        </w:rPr>
        <w:t>8</w:t>
      </w:r>
      <w:r w:rsidR="00827263" w:rsidRPr="001071FD">
        <w:rPr>
          <w:rFonts w:ascii="Times New Roman" w:hAnsi="Times New Roman"/>
          <w:color w:val="000000" w:themeColor="text1"/>
          <w:sz w:val="24"/>
        </w:rPr>
        <w:t>. napjáig</w:t>
      </w:r>
      <w:r w:rsidRPr="009C3F00">
        <w:rPr>
          <w:rFonts w:ascii="Times New Roman" w:hAnsi="Times New Roman"/>
          <w:color w:val="000000" w:themeColor="text1"/>
          <w:sz w:val="24"/>
        </w:rPr>
        <w:t xml:space="preserve"> tájékoztatjuk</w:t>
      </w:r>
      <w:r w:rsidR="00827263" w:rsidRPr="009C3F00">
        <w:rPr>
          <w:rFonts w:ascii="Times New Roman" w:hAnsi="Times New Roman"/>
          <w:color w:val="000000" w:themeColor="text1"/>
          <w:sz w:val="24"/>
        </w:rPr>
        <w:t xml:space="preserve"> a tanulmányi re</w:t>
      </w:r>
      <w:r w:rsidR="00C76A8B" w:rsidRPr="009C3F00">
        <w:rPr>
          <w:rFonts w:ascii="Times New Roman" w:hAnsi="Times New Roman"/>
          <w:color w:val="000000" w:themeColor="text1"/>
          <w:sz w:val="24"/>
        </w:rPr>
        <w:t>n</w:t>
      </w:r>
      <w:r w:rsidR="00827263" w:rsidRPr="009C3F00">
        <w:rPr>
          <w:rFonts w:ascii="Times New Roman" w:hAnsi="Times New Roman"/>
          <w:color w:val="000000" w:themeColor="text1"/>
          <w:sz w:val="24"/>
        </w:rPr>
        <w:t>dszer (E-KRÉTA) útján</w:t>
      </w:r>
      <w:r w:rsidRPr="009C3F00">
        <w:rPr>
          <w:rFonts w:ascii="Times New Roman" w:hAnsi="Times New Roman"/>
          <w:color w:val="000000" w:themeColor="text1"/>
          <w:sz w:val="24"/>
        </w:rPr>
        <w:t xml:space="preserve">.   </w:t>
      </w:r>
    </w:p>
    <w:p w14:paraId="28F4B8E2" w14:textId="77777777" w:rsidR="00661FA2" w:rsidRPr="00661FA2" w:rsidRDefault="00661FA2" w:rsidP="00661FA2">
      <w:pPr>
        <w:pStyle w:val="Normlelssor"/>
        <w:spacing w:after="0"/>
        <w:rPr>
          <w:rFonts w:ascii="Times New Roman" w:hAnsi="Times New Roman"/>
        </w:rPr>
      </w:pPr>
    </w:p>
    <w:p w14:paraId="043C5410" w14:textId="77777777" w:rsidR="0033330B" w:rsidRPr="009C3F00" w:rsidRDefault="0033330B" w:rsidP="009C3F00">
      <w:pPr>
        <w:pStyle w:val="Cmsor2"/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bookmarkStart w:id="4" w:name="_Toc208869414"/>
      <w:r w:rsidRPr="009C3F00">
        <w:rPr>
          <w:rFonts w:ascii="Times New Roman" w:hAnsi="Times New Roman"/>
          <w:color w:val="000000" w:themeColor="text1"/>
          <w:sz w:val="24"/>
          <w:szCs w:val="24"/>
        </w:rPr>
        <w:t>A szünetek időtartama</w:t>
      </w:r>
      <w:bookmarkEnd w:id="4"/>
    </w:p>
    <w:p w14:paraId="19719C18" w14:textId="77777777" w:rsidR="0033330B" w:rsidRPr="009C3F00" w:rsidRDefault="0033330B" w:rsidP="009C3F00">
      <w:pPr>
        <w:spacing w:line="240" w:lineRule="auto"/>
        <w:rPr>
          <w:rFonts w:ascii="Times New Roman" w:hAnsi="Times New Roman"/>
          <w:color w:val="000000" w:themeColor="text1"/>
          <w:sz w:val="24"/>
        </w:rPr>
      </w:pPr>
      <w:bookmarkStart w:id="5" w:name="_Toc387137916"/>
      <w:r w:rsidRPr="009C3F00">
        <w:rPr>
          <w:rFonts w:ascii="Times New Roman" w:hAnsi="Times New Roman"/>
          <w:color w:val="000000" w:themeColor="text1"/>
          <w:sz w:val="24"/>
        </w:rPr>
        <w:t>Iskolai tanítási szünetek</w:t>
      </w:r>
      <w:bookmarkEnd w:id="5"/>
      <w:r w:rsidRPr="009C3F00">
        <w:rPr>
          <w:rFonts w:ascii="Times New Roman" w:hAnsi="Times New Roman"/>
          <w:color w:val="000000" w:themeColor="text1"/>
          <w:sz w:val="24"/>
        </w:rPr>
        <w:t>:</w:t>
      </w:r>
    </w:p>
    <w:p w14:paraId="367E01FF" w14:textId="0E26AF9B" w:rsidR="0033330B" w:rsidRPr="009C3F00" w:rsidRDefault="0033330B" w:rsidP="009C3F00">
      <w:pPr>
        <w:spacing w:line="240" w:lineRule="auto"/>
        <w:rPr>
          <w:rFonts w:ascii="Times New Roman" w:hAnsi="Times New Roman"/>
          <w:color w:val="000000" w:themeColor="text1"/>
          <w:sz w:val="24"/>
        </w:rPr>
      </w:pPr>
      <w:r w:rsidRPr="009C3F00">
        <w:rPr>
          <w:rFonts w:ascii="Times New Roman" w:hAnsi="Times New Roman"/>
          <w:color w:val="000000" w:themeColor="text1"/>
          <w:sz w:val="24"/>
          <w:u w:val="single"/>
        </w:rPr>
        <w:t>Őszi szünet</w:t>
      </w:r>
      <w:r w:rsidRPr="009C3F00">
        <w:rPr>
          <w:rFonts w:ascii="Times New Roman" w:hAnsi="Times New Roman"/>
          <w:color w:val="000000" w:themeColor="text1"/>
          <w:sz w:val="24"/>
        </w:rPr>
        <w:t xml:space="preserve">: </w:t>
      </w:r>
      <w:r w:rsidR="00435199">
        <w:rPr>
          <w:rFonts w:ascii="Times New Roman" w:hAnsi="Times New Roman"/>
          <w:color w:val="000000" w:themeColor="text1"/>
          <w:sz w:val="24"/>
        </w:rPr>
        <w:t>2026. október 23. (péntek) – 2026. november 01. (vasárnap</w:t>
      </w:r>
      <w:r w:rsidR="00827263" w:rsidRPr="009C3F00">
        <w:rPr>
          <w:rFonts w:ascii="Times New Roman" w:hAnsi="Times New Roman"/>
          <w:color w:val="000000" w:themeColor="text1"/>
          <w:sz w:val="24"/>
        </w:rPr>
        <w:t>).</w:t>
      </w:r>
    </w:p>
    <w:p w14:paraId="1B1F6CEB" w14:textId="4F78C77E" w:rsidR="0033330B" w:rsidRPr="009C3F00" w:rsidRDefault="0033330B" w:rsidP="009C3F00">
      <w:pPr>
        <w:spacing w:line="240" w:lineRule="auto"/>
        <w:rPr>
          <w:rFonts w:ascii="Times New Roman" w:hAnsi="Times New Roman"/>
          <w:color w:val="000000" w:themeColor="text1"/>
          <w:sz w:val="24"/>
        </w:rPr>
      </w:pPr>
      <w:r w:rsidRPr="009C3F00">
        <w:rPr>
          <w:rFonts w:ascii="Times New Roman" w:hAnsi="Times New Roman"/>
          <w:color w:val="000000" w:themeColor="text1"/>
          <w:sz w:val="24"/>
        </w:rPr>
        <w:t xml:space="preserve">A szünet előtti utolsó tanítási nap: </w:t>
      </w:r>
      <w:r w:rsidR="00435199">
        <w:rPr>
          <w:rFonts w:ascii="Times New Roman" w:hAnsi="Times New Roman"/>
          <w:color w:val="000000" w:themeColor="text1"/>
          <w:sz w:val="24"/>
        </w:rPr>
        <w:t>2026. október 22. (csütörtök</w:t>
      </w:r>
      <w:r w:rsidR="00827263" w:rsidRPr="009C3F00">
        <w:rPr>
          <w:rFonts w:ascii="Times New Roman" w:hAnsi="Times New Roman"/>
          <w:color w:val="000000" w:themeColor="text1"/>
          <w:sz w:val="24"/>
        </w:rPr>
        <w:t>)</w:t>
      </w:r>
      <w:r w:rsidR="00435199">
        <w:rPr>
          <w:rFonts w:ascii="Times New Roman" w:hAnsi="Times New Roman"/>
          <w:color w:val="000000" w:themeColor="text1"/>
          <w:sz w:val="24"/>
        </w:rPr>
        <w:t>.</w:t>
      </w:r>
    </w:p>
    <w:p w14:paraId="1FA22400" w14:textId="7B57AC77" w:rsidR="0033330B" w:rsidRPr="009C3F00" w:rsidRDefault="0033330B" w:rsidP="009C3F00">
      <w:pPr>
        <w:spacing w:line="240" w:lineRule="auto"/>
        <w:rPr>
          <w:rFonts w:ascii="Times New Roman" w:hAnsi="Times New Roman"/>
          <w:color w:val="000000" w:themeColor="text1"/>
          <w:sz w:val="24"/>
        </w:rPr>
      </w:pPr>
      <w:r w:rsidRPr="009C3F00">
        <w:rPr>
          <w:rFonts w:ascii="Times New Roman" w:hAnsi="Times New Roman"/>
          <w:color w:val="000000" w:themeColor="text1"/>
          <w:sz w:val="24"/>
        </w:rPr>
        <w:t xml:space="preserve">A szünet utáni első tanítási nap: </w:t>
      </w:r>
      <w:r w:rsidR="00435199">
        <w:rPr>
          <w:rFonts w:ascii="Times New Roman" w:hAnsi="Times New Roman"/>
          <w:color w:val="000000" w:themeColor="text1"/>
          <w:sz w:val="24"/>
        </w:rPr>
        <w:t>2026. november 2. (hétfő).</w:t>
      </w:r>
    </w:p>
    <w:p w14:paraId="2A4BE96B" w14:textId="32BB5A2D" w:rsidR="0033330B" w:rsidRPr="009C3F00" w:rsidRDefault="0033330B" w:rsidP="009C3F00">
      <w:pPr>
        <w:spacing w:line="240" w:lineRule="auto"/>
        <w:rPr>
          <w:rFonts w:ascii="Times New Roman" w:hAnsi="Times New Roman"/>
          <w:color w:val="000000" w:themeColor="text1"/>
          <w:sz w:val="24"/>
        </w:rPr>
      </w:pPr>
      <w:r w:rsidRPr="009C3F00">
        <w:rPr>
          <w:rFonts w:ascii="Times New Roman" w:hAnsi="Times New Roman"/>
          <w:color w:val="000000" w:themeColor="text1"/>
          <w:sz w:val="24"/>
          <w:u w:val="single"/>
        </w:rPr>
        <w:t>Téli szünet</w:t>
      </w:r>
      <w:r w:rsidRPr="009C3F00">
        <w:rPr>
          <w:rFonts w:ascii="Times New Roman" w:hAnsi="Times New Roman"/>
          <w:color w:val="000000" w:themeColor="text1"/>
          <w:sz w:val="24"/>
        </w:rPr>
        <w:t xml:space="preserve">: </w:t>
      </w:r>
      <w:r w:rsidR="00435199">
        <w:rPr>
          <w:rFonts w:ascii="Times New Roman" w:hAnsi="Times New Roman"/>
          <w:color w:val="000000" w:themeColor="text1"/>
          <w:sz w:val="24"/>
        </w:rPr>
        <w:t>2026</w:t>
      </w:r>
      <w:r w:rsidR="00827263" w:rsidRPr="009C3F00">
        <w:rPr>
          <w:rFonts w:ascii="Times New Roman" w:hAnsi="Times New Roman"/>
          <w:color w:val="000000" w:themeColor="text1"/>
          <w:sz w:val="24"/>
        </w:rPr>
        <w:t xml:space="preserve">. </w:t>
      </w:r>
      <w:r w:rsidR="00435199">
        <w:rPr>
          <w:rFonts w:ascii="Times New Roman" w:hAnsi="Times New Roman"/>
          <w:color w:val="000000" w:themeColor="text1"/>
          <w:sz w:val="24"/>
        </w:rPr>
        <w:t>december 19. (szombat) – 2027. január 3. (vasárnap</w:t>
      </w:r>
      <w:r w:rsidR="00827263" w:rsidRPr="009C3F00">
        <w:rPr>
          <w:rFonts w:ascii="Times New Roman" w:hAnsi="Times New Roman"/>
          <w:color w:val="000000" w:themeColor="text1"/>
          <w:sz w:val="24"/>
        </w:rPr>
        <w:t xml:space="preserve">) </w:t>
      </w:r>
    </w:p>
    <w:p w14:paraId="3D468A68" w14:textId="4805B311" w:rsidR="0033330B" w:rsidRPr="009C3F00" w:rsidRDefault="0033330B" w:rsidP="009C3F00">
      <w:pPr>
        <w:spacing w:line="240" w:lineRule="auto"/>
        <w:rPr>
          <w:rFonts w:ascii="Times New Roman" w:hAnsi="Times New Roman"/>
          <w:color w:val="000000" w:themeColor="text1"/>
          <w:sz w:val="24"/>
        </w:rPr>
      </w:pPr>
      <w:r w:rsidRPr="009C3F00">
        <w:rPr>
          <w:rFonts w:ascii="Times New Roman" w:hAnsi="Times New Roman"/>
          <w:color w:val="000000" w:themeColor="text1"/>
          <w:sz w:val="24"/>
        </w:rPr>
        <w:t xml:space="preserve">A szünet előtti utolsó tanítási nap: </w:t>
      </w:r>
      <w:r w:rsidR="00435199">
        <w:rPr>
          <w:rFonts w:ascii="Times New Roman" w:hAnsi="Times New Roman"/>
          <w:color w:val="000000" w:themeColor="text1"/>
          <w:sz w:val="24"/>
        </w:rPr>
        <w:t>2026. december 18</w:t>
      </w:r>
      <w:r w:rsidR="00827263" w:rsidRPr="009C3F00">
        <w:rPr>
          <w:rFonts w:ascii="Times New Roman" w:hAnsi="Times New Roman"/>
          <w:color w:val="000000" w:themeColor="text1"/>
          <w:sz w:val="24"/>
        </w:rPr>
        <w:t xml:space="preserve">. (péntek) </w:t>
      </w:r>
    </w:p>
    <w:p w14:paraId="56389E22" w14:textId="03B85727" w:rsidR="0033330B" w:rsidRPr="009C3F00" w:rsidRDefault="0033330B" w:rsidP="009C3F00">
      <w:pPr>
        <w:spacing w:line="240" w:lineRule="auto"/>
        <w:rPr>
          <w:rFonts w:ascii="Times New Roman" w:hAnsi="Times New Roman"/>
          <w:color w:val="000000" w:themeColor="text1"/>
          <w:sz w:val="24"/>
        </w:rPr>
      </w:pPr>
      <w:r w:rsidRPr="009C3F00">
        <w:rPr>
          <w:rFonts w:ascii="Times New Roman" w:hAnsi="Times New Roman"/>
          <w:color w:val="000000" w:themeColor="text1"/>
          <w:sz w:val="24"/>
        </w:rPr>
        <w:t xml:space="preserve">A szünet utáni első tanítási nap: </w:t>
      </w:r>
      <w:r w:rsidR="00435199">
        <w:rPr>
          <w:rFonts w:ascii="Times New Roman" w:hAnsi="Times New Roman"/>
          <w:color w:val="000000" w:themeColor="text1"/>
          <w:sz w:val="24"/>
        </w:rPr>
        <w:t>2027. január 4</w:t>
      </w:r>
      <w:r w:rsidR="00827263" w:rsidRPr="009C3F00">
        <w:rPr>
          <w:rFonts w:ascii="Times New Roman" w:hAnsi="Times New Roman"/>
          <w:color w:val="000000" w:themeColor="text1"/>
          <w:sz w:val="24"/>
        </w:rPr>
        <w:t xml:space="preserve">. (hétfő) </w:t>
      </w:r>
    </w:p>
    <w:p w14:paraId="55175CD6" w14:textId="47D6C528" w:rsidR="0033330B" w:rsidRPr="009C3F00" w:rsidRDefault="0033330B" w:rsidP="009C3F00">
      <w:pPr>
        <w:spacing w:line="240" w:lineRule="auto"/>
        <w:rPr>
          <w:rFonts w:ascii="Times New Roman" w:hAnsi="Times New Roman"/>
          <w:color w:val="000000" w:themeColor="text1"/>
          <w:sz w:val="24"/>
        </w:rPr>
      </w:pPr>
      <w:r w:rsidRPr="009C3F00">
        <w:rPr>
          <w:rFonts w:ascii="Times New Roman" w:hAnsi="Times New Roman"/>
          <w:color w:val="000000" w:themeColor="text1"/>
          <w:sz w:val="24"/>
          <w:u w:val="single"/>
        </w:rPr>
        <w:t>Tavaszi szünet</w:t>
      </w:r>
      <w:r w:rsidRPr="009C3F00">
        <w:rPr>
          <w:rFonts w:ascii="Times New Roman" w:hAnsi="Times New Roman"/>
          <w:color w:val="000000" w:themeColor="text1"/>
          <w:sz w:val="24"/>
        </w:rPr>
        <w:t xml:space="preserve">: </w:t>
      </w:r>
      <w:r w:rsidR="00435199">
        <w:rPr>
          <w:rFonts w:ascii="Times New Roman" w:hAnsi="Times New Roman"/>
          <w:color w:val="000000" w:themeColor="text1"/>
          <w:sz w:val="24"/>
        </w:rPr>
        <w:t>2027. március 25. (csütörtök) – 2027</w:t>
      </w:r>
      <w:r w:rsidR="00827263" w:rsidRPr="009C3F00">
        <w:rPr>
          <w:rFonts w:ascii="Times New Roman" w:hAnsi="Times New Roman"/>
          <w:color w:val="000000" w:themeColor="text1"/>
          <w:sz w:val="24"/>
        </w:rPr>
        <w:t xml:space="preserve">. </w:t>
      </w:r>
      <w:r w:rsidR="00C76A8B" w:rsidRPr="009C3F00">
        <w:rPr>
          <w:rFonts w:ascii="Times New Roman" w:hAnsi="Times New Roman"/>
          <w:color w:val="000000" w:themeColor="text1"/>
          <w:sz w:val="24"/>
        </w:rPr>
        <w:t>április</w:t>
      </w:r>
      <w:r w:rsidR="00435199">
        <w:rPr>
          <w:rFonts w:ascii="Times New Roman" w:hAnsi="Times New Roman"/>
          <w:color w:val="000000" w:themeColor="text1"/>
          <w:sz w:val="24"/>
        </w:rPr>
        <w:t xml:space="preserve"> 4. (vasárnap</w:t>
      </w:r>
      <w:r w:rsidR="00827263" w:rsidRPr="009C3F00">
        <w:rPr>
          <w:rFonts w:ascii="Times New Roman" w:hAnsi="Times New Roman"/>
          <w:color w:val="000000" w:themeColor="text1"/>
          <w:sz w:val="24"/>
        </w:rPr>
        <w:t xml:space="preserve">)  </w:t>
      </w:r>
    </w:p>
    <w:p w14:paraId="7C515973" w14:textId="75CE40AE" w:rsidR="0033330B" w:rsidRPr="009C3F00" w:rsidRDefault="0033330B" w:rsidP="009C3F00">
      <w:pPr>
        <w:spacing w:line="240" w:lineRule="auto"/>
        <w:rPr>
          <w:rFonts w:ascii="Times New Roman" w:hAnsi="Times New Roman"/>
          <w:color w:val="000000" w:themeColor="text1"/>
          <w:sz w:val="24"/>
        </w:rPr>
      </w:pPr>
      <w:r w:rsidRPr="009C3F00">
        <w:rPr>
          <w:rFonts w:ascii="Times New Roman" w:hAnsi="Times New Roman"/>
          <w:color w:val="000000" w:themeColor="text1"/>
          <w:sz w:val="24"/>
        </w:rPr>
        <w:t xml:space="preserve">A szünet előtti utolsó tanítási nap: </w:t>
      </w:r>
      <w:r w:rsidR="00435199">
        <w:rPr>
          <w:rFonts w:ascii="Times New Roman" w:hAnsi="Times New Roman"/>
          <w:color w:val="000000" w:themeColor="text1"/>
          <w:sz w:val="24"/>
        </w:rPr>
        <w:t>2027. március 24</w:t>
      </w:r>
      <w:r w:rsidR="00827263" w:rsidRPr="009C3F00">
        <w:rPr>
          <w:rFonts w:ascii="Times New Roman" w:hAnsi="Times New Roman"/>
          <w:color w:val="000000" w:themeColor="text1"/>
          <w:sz w:val="24"/>
        </w:rPr>
        <w:t>. (szerda)</w:t>
      </w:r>
    </w:p>
    <w:p w14:paraId="0566A935" w14:textId="7D236C2F" w:rsidR="006C09A6" w:rsidRPr="009C3F00" w:rsidRDefault="00435199" w:rsidP="009C3F00">
      <w:pPr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A</w:t>
      </w:r>
      <w:r w:rsidR="0033330B" w:rsidRPr="009C3F00">
        <w:rPr>
          <w:rFonts w:ascii="Times New Roman" w:hAnsi="Times New Roman"/>
          <w:color w:val="000000" w:themeColor="text1"/>
          <w:sz w:val="24"/>
        </w:rPr>
        <w:t xml:space="preserve"> szünet utáni első tanítási nap: </w:t>
      </w:r>
      <w:r>
        <w:rPr>
          <w:rFonts w:ascii="Times New Roman" w:hAnsi="Times New Roman"/>
          <w:color w:val="000000" w:themeColor="text1"/>
          <w:sz w:val="24"/>
        </w:rPr>
        <w:t>2027. április 5</w:t>
      </w:r>
      <w:r w:rsidR="00827263" w:rsidRPr="009C3F00">
        <w:rPr>
          <w:rFonts w:ascii="Times New Roman" w:hAnsi="Times New Roman"/>
          <w:color w:val="000000" w:themeColor="text1"/>
          <w:sz w:val="24"/>
        </w:rPr>
        <w:t xml:space="preserve">. (hétfő) </w:t>
      </w:r>
    </w:p>
    <w:p w14:paraId="4E760E73" w14:textId="77777777" w:rsidR="00600848" w:rsidRPr="009C3F00" w:rsidRDefault="00600848" w:rsidP="009C3F00">
      <w:pPr>
        <w:spacing w:before="240" w:line="240" w:lineRule="auto"/>
        <w:rPr>
          <w:rFonts w:ascii="Times New Roman" w:hAnsi="Times New Roman"/>
          <w:color w:val="000000" w:themeColor="text1"/>
          <w:sz w:val="24"/>
          <w:u w:val="single"/>
        </w:rPr>
      </w:pPr>
      <w:r w:rsidRPr="009C3F00">
        <w:rPr>
          <w:rFonts w:ascii="Times New Roman" w:hAnsi="Times New Roman"/>
          <w:color w:val="000000" w:themeColor="text1"/>
          <w:sz w:val="24"/>
          <w:u w:val="single"/>
        </w:rPr>
        <w:t>Munkaszüneti napok a szorgalmi időszak nem tanítási szünetre és pihenőnapra eső időszakában</w:t>
      </w:r>
    </w:p>
    <w:p w14:paraId="770C5A5B" w14:textId="6297828A" w:rsidR="00633B58" w:rsidRDefault="00633B58" w:rsidP="009C3F00">
      <w:pPr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2027. március 15. (hétfő) – 1848-as forradalom és szabadságharc ünnepe</w:t>
      </w:r>
    </w:p>
    <w:p w14:paraId="5585D90D" w14:textId="182DB0B1" w:rsidR="00827263" w:rsidRDefault="00633B58" w:rsidP="009C3F00">
      <w:pPr>
        <w:spacing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2027. május 17</w:t>
      </w:r>
      <w:r w:rsidR="00827263" w:rsidRPr="009C3F00">
        <w:rPr>
          <w:rFonts w:ascii="Times New Roman" w:hAnsi="Times New Roman"/>
          <w:color w:val="000000" w:themeColor="text1"/>
          <w:sz w:val="24"/>
        </w:rPr>
        <w:t xml:space="preserve">. (hétfő) – pünkösdhétfő  </w:t>
      </w:r>
    </w:p>
    <w:p w14:paraId="5E30C5D7" w14:textId="77777777" w:rsidR="00633B58" w:rsidRDefault="00633B58" w:rsidP="009C3F00">
      <w:pPr>
        <w:shd w:val="clear" w:color="auto" w:fill="FFFFFF"/>
        <w:spacing w:line="240" w:lineRule="auto"/>
        <w:rPr>
          <w:rFonts w:ascii="Times New Roman" w:hAnsi="Times New Roman"/>
          <w:color w:val="000000" w:themeColor="text1"/>
          <w:sz w:val="24"/>
          <w:u w:val="single"/>
        </w:rPr>
      </w:pPr>
    </w:p>
    <w:p w14:paraId="7FFE1CC5" w14:textId="451AA2E6" w:rsidR="00600848" w:rsidRPr="009C3F00" w:rsidRDefault="00633B58" w:rsidP="009C3F00">
      <w:pPr>
        <w:shd w:val="clear" w:color="auto" w:fill="FFFFFF"/>
        <w:spacing w:line="240" w:lineRule="auto"/>
        <w:rPr>
          <w:rFonts w:ascii="Times New Roman" w:hAnsi="Times New Roman"/>
          <w:color w:val="000000" w:themeColor="text1"/>
          <w:sz w:val="24"/>
          <w:u w:val="single"/>
        </w:rPr>
      </w:pPr>
      <w:r>
        <w:rPr>
          <w:rFonts w:ascii="Times New Roman" w:hAnsi="Times New Roman"/>
          <w:color w:val="000000" w:themeColor="text1"/>
          <w:sz w:val="24"/>
          <w:u w:val="single"/>
        </w:rPr>
        <w:t>Munkanap áthelyezések</w:t>
      </w:r>
      <w:r w:rsidR="00600848" w:rsidRPr="009C3F00">
        <w:rPr>
          <w:rFonts w:ascii="Times New Roman" w:hAnsi="Times New Roman"/>
          <w:color w:val="000000" w:themeColor="text1"/>
          <w:sz w:val="24"/>
          <w:u w:val="single"/>
        </w:rPr>
        <w:t xml:space="preserve"> a szorgalmi időszakban </w:t>
      </w:r>
    </w:p>
    <w:p w14:paraId="6EE85BBF" w14:textId="40501406" w:rsidR="00614D7C" w:rsidRPr="00797A03" w:rsidRDefault="00633B58" w:rsidP="00797A03">
      <w:pPr>
        <w:spacing w:line="240" w:lineRule="auto"/>
        <w:rPr>
          <w:rFonts w:ascii="Times New Roman" w:hAnsi="Times New Roman"/>
          <w:color w:val="000000" w:themeColor="text1"/>
          <w:sz w:val="24"/>
        </w:rPr>
      </w:pPr>
      <w:bookmarkStart w:id="6" w:name="_Toc391503635"/>
      <w:bookmarkStart w:id="7" w:name="_Toc391503803"/>
      <w:bookmarkStart w:id="8" w:name="_Toc393121940"/>
      <w:bookmarkEnd w:id="6"/>
      <w:bookmarkEnd w:id="7"/>
      <w:bookmarkEnd w:id="8"/>
      <w:r>
        <w:rPr>
          <w:rFonts w:ascii="Times New Roman" w:hAnsi="Times New Roman"/>
          <w:color w:val="000000" w:themeColor="text1"/>
          <w:sz w:val="24"/>
        </w:rPr>
        <w:t>2026</w:t>
      </w:r>
      <w:r w:rsidR="00827263" w:rsidRPr="009C3F00">
        <w:rPr>
          <w:rFonts w:ascii="Times New Roman" w:hAnsi="Times New Roman"/>
          <w:color w:val="000000" w:themeColor="text1"/>
          <w:sz w:val="24"/>
        </w:rPr>
        <w:t>. decembe</w:t>
      </w:r>
      <w:r>
        <w:rPr>
          <w:rFonts w:ascii="Times New Roman" w:hAnsi="Times New Roman"/>
          <w:color w:val="000000" w:themeColor="text1"/>
          <w:sz w:val="24"/>
        </w:rPr>
        <w:t>r 12. (szombat) – 2026. december 24. (csütörtök</w:t>
      </w:r>
      <w:r w:rsidR="00827263" w:rsidRPr="009C3F00">
        <w:rPr>
          <w:rFonts w:ascii="Times New Roman" w:hAnsi="Times New Roman"/>
          <w:color w:val="000000" w:themeColor="text1"/>
          <w:sz w:val="24"/>
        </w:rPr>
        <w:t xml:space="preserve">) helyett </w:t>
      </w:r>
      <w:r w:rsidR="001071FD">
        <w:rPr>
          <w:rFonts w:ascii="Times New Roman" w:hAnsi="Times New Roman"/>
          <w:color w:val="000000" w:themeColor="text1"/>
          <w:sz w:val="24"/>
        </w:rPr>
        <w:t>– tanítás nélküli munkanap</w:t>
      </w:r>
      <w:bookmarkStart w:id="9" w:name="_Toc205044732"/>
      <w:bookmarkStart w:id="10" w:name="_Toc205050216"/>
      <w:bookmarkStart w:id="11" w:name="_Toc391503636"/>
      <w:bookmarkStart w:id="12" w:name="_Toc391503804"/>
      <w:bookmarkStart w:id="13" w:name="_Toc393121941"/>
      <w:bookmarkStart w:id="14" w:name="_Toc205044733"/>
      <w:bookmarkStart w:id="15" w:name="_Toc205050217"/>
      <w:bookmarkStart w:id="16" w:name="_Toc391503637"/>
      <w:bookmarkStart w:id="17" w:name="_Toc391503805"/>
      <w:bookmarkStart w:id="18" w:name="_Toc393121942"/>
      <w:bookmarkStart w:id="19" w:name="_Toc205044734"/>
      <w:bookmarkStart w:id="20" w:name="_Toc205050218"/>
      <w:bookmarkEnd w:id="0"/>
      <w:bookmarkEnd w:id="1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="00EA0EF6" w:rsidRPr="002F0EC8">
        <w:rPr>
          <w:rFonts w:ascii="Times New Roman" w:hAnsi="Times New Roman" w:cs="Times New Roman"/>
          <w:i/>
          <w:noProof/>
          <w:color w:val="000000" w:themeColor="text1"/>
          <w:sz w:val="24"/>
        </w:rPr>
        <w:drawing>
          <wp:anchor distT="0" distB="0" distL="114300" distR="114300" simplePos="0" relativeHeight="251657728" behindDoc="1" locked="0" layoutInCell="1" allowOverlap="1" wp14:anchorId="6314A5F8" wp14:editId="2A301767">
            <wp:simplePos x="0" y="0"/>
            <wp:positionH relativeFrom="column">
              <wp:posOffset>2257425</wp:posOffset>
            </wp:positionH>
            <wp:positionV relativeFrom="paragraph">
              <wp:posOffset>7900670</wp:posOffset>
            </wp:positionV>
            <wp:extent cx="1778635" cy="777875"/>
            <wp:effectExtent l="0" t="0" r="0" b="0"/>
            <wp:wrapNone/>
            <wp:docPr id="2" name="Kép 13" descr="ff_inf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3" descr="ff_info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635" cy="77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14D7C" w:rsidRPr="00797A03" w:rsidSect="00150C99">
      <w:headerReference w:type="default" r:id="rId9"/>
      <w:headerReference w:type="first" r:id="rId10"/>
      <w:pgSz w:w="11906" w:h="16838"/>
      <w:pgMar w:top="851" w:right="851" w:bottom="851" w:left="851" w:header="709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D83B0" w14:textId="77777777" w:rsidR="00166E92" w:rsidRDefault="00166E92" w:rsidP="006531B5">
      <w:r>
        <w:separator/>
      </w:r>
    </w:p>
  </w:endnote>
  <w:endnote w:type="continuationSeparator" w:id="0">
    <w:p w14:paraId="3EE6DCD5" w14:textId="77777777" w:rsidR="00166E92" w:rsidRDefault="00166E92" w:rsidP="00653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ntinel Book">
    <w:altName w:val="Arial"/>
    <w:panose1 w:val="00000000000000000000"/>
    <w:charset w:val="00"/>
    <w:family w:val="modern"/>
    <w:notTrueType/>
    <w:pitch w:val="variable"/>
    <w:sig w:usb0="00000087" w:usb1="00000000" w:usb2="00000000" w:usb3="00000000" w:csb0="0000009B" w:csb1="00000000"/>
  </w:font>
  <w:font w:name="DINPro-Light">
    <w:altName w:val="Arial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INPro-Medium">
    <w:altName w:val="Arial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Andale Sans UI">
    <w:altName w:val="Calibri"/>
    <w:charset w:val="EE"/>
    <w:family w:val="auto"/>
    <w:pitch w:val="variable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  <w:sig w:usb0="00000001" w:usb1="08070000" w:usb2="00000010" w:usb3="00000000" w:csb0="0002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DHYKO+HelveticaNeueLTStd-Th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andwriting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ITC Franklin Gothic Std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BD827" w14:textId="77777777" w:rsidR="00166E92" w:rsidRDefault="00166E92" w:rsidP="006531B5">
      <w:r>
        <w:separator/>
      </w:r>
    </w:p>
  </w:footnote>
  <w:footnote w:type="continuationSeparator" w:id="0">
    <w:p w14:paraId="053870F5" w14:textId="77777777" w:rsidR="00166E92" w:rsidRDefault="00166E92" w:rsidP="00653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ECBF0" w14:textId="77777777" w:rsidR="00045266" w:rsidRPr="00AB6E52" w:rsidRDefault="00045266" w:rsidP="00AB6E5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000B1" w14:textId="77777777" w:rsidR="00045266" w:rsidRPr="00AB6E52" w:rsidRDefault="00045266" w:rsidP="003E26D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53DDD"/>
    <w:multiLevelType w:val="hybridMultilevel"/>
    <w:tmpl w:val="E26CE6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159B9"/>
    <w:multiLevelType w:val="hybridMultilevel"/>
    <w:tmpl w:val="A218FEF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F471F3"/>
    <w:multiLevelType w:val="hybridMultilevel"/>
    <w:tmpl w:val="7B34FAF6"/>
    <w:lvl w:ilvl="0" w:tplc="F8F0DC68">
      <w:start w:val="1"/>
      <w:numFmt w:val="bullet"/>
      <w:pStyle w:val="Felsorols210-es"/>
      <w:lvlText w:val="–"/>
      <w:lvlJc w:val="left"/>
      <w:pPr>
        <w:ind w:left="1429" w:hanging="360"/>
      </w:pPr>
      <w:rPr>
        <w:rFonts w:ascii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BA5ABB"/>
    <w:multiLevelType w:val="hybridMultilevel"/>
    <w:tmpl w:val="B83EB2EA"/>
    <w:lvl w:ilvl="0" w:tplc="99A858CA">
      <w:start w:val="1"/>
      <w:numFmt w:val="decimal"/>
      <w:lvlText w:val="%1."/>
      <w:lvlJc w:val="left"/>
      <w:pPr>
        <w:ind w:left="32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41" w:hanging="360"/>
      </w:pPr>
    </w:lvl>
    <w:lvl w:ilvl="2" w:tplc="040E001B" w:tentative="1">
      <w:start w:val="1"/>
      <w:numFmt w:val="lowerRoman"/>
      <w:lvlText w:val="%3."/>
      <w:lvlJc w:val="right"/>
      <w:pPr>
        <w:ind w:left="1761" w:hanging="180"/>
      </w:pPr>
    </w:lvl>
    <w:lvl w:ilvl="3" w:tplc="040E000F" w:tentative="1">
      <w:start w:val="1"/>
      <w:numFmt w:val="decimal"/>
      <w:lvlText w:val="%4."/>
      <w:lvlJc w:val="left"/>
      <w:pPr>
        <w:ind w:left="2481" w:hanging="360"/>
      </w:pPr>
    </w:lvl>
    <w:lvl w:ilvl="4" w:tplc="040E0019" w:tentative="1">
      <w:start w:val="1"/>
      <w:numFmt w:val="lowerLetter"/>
      <w:lvlText w:val="%5."/>
      <w:lvlJc w:val="left"/>
      <w:pPr>
        <w:ind w:left="3201" w:hanging="360"/>
      </w:pPr>
    </w:lvl>
    <w:lvl w:ilvl="5" w:tplc="040E001B" w:tentative="1">
      <w:start w:val="1"/>
      <w:numFmt w:val="lowerRoman"/>
      <w:lvlText w:val="%6."/>
      <w:lvlJc w:val="right"/>
      <w:pPr>
        <w:ind w:left="3921" w:hanging="180"/>
      </w:pPr>
    </w:lvl>
    <w:lvl w:ilvl="6" w:tplc="040E000F" w:tentative="1">
      <w:start w:val="1"/>
      <w:numFmt w:val="decimal"/>
      <w:lvlText w:val="%7."/>
      <w:lvlJc w:val="left"/>
      <w:pPr>
        <w:ind w:left="4641" w:hanging="360"/>
      </w:pPr>
    </w:lvl>
    <w:lvl w:ilvl="7" w:tplc="040E0019" w:tentative="1">
      <w:start w:val="1"/>
      <w:numFmt w:val="lowerLetter"/>
      <w:lvlText w:val="%8."/>
      <w:lvlJc w:val="left"/>
      <w:pPr>
        <w:ind w:left="5361" w:hanging="360"/>
      </w:pPr>
    </w:lvl>
    <w:lvl w:ilvl="8" w:tplc="040E001B" w:tentative="1">
      <w:start w:val="1"/>
      <w:numFmt w:val="lowerRoman"/>
      <w:lvlText w:val="%9."/>
      <w:lvlJc w:val="right"/>
      <w:pPr>
        <w:ind w:left="6081" w:hanging="180"/>
      </w:pPr>
    </w:lvl>
  </w:abstractNum>
  <w:abstractNum w:abstractNumId="4" w15:restartNumberingAfterBreak="0">
    <w:nsid w:val="0D0E03C4"/>
    <w:multiLevelType w:val="hybridMultilevel"/>
    <w:tmpl w:val="36164830"/>
    <w:lvl w:ilvl="0" w:tplc="DFAC561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D2D76"/>
    <w:multiLevelType w:val="multilevel"/>
    <w:tmpl w:val="040E001D"/>
    <w:styleLink w:val="Aktulislista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1A93CE8"/>
    <w:multiLevelType w:val="hybridMultilevel"/>
    <w:tmpl w:val="B47695D4"/>
    <w:lvl w:ilvl="0" w:tplc="BB52C834">
      <w:start w:val="1"/>
      <w:numFmt w:val="bullet"/>
      <w:pStyle w:val="Felsorols10-es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A22BEF"/>
    <w:multiLevelType w:val="multilevel"/>
    <w:tmpl w:val="273A66EE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17780BB1"/>
    <w:multiLevelType w:val="hybridMultilevel"/>
    <w:tmpl w:val="511AD97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17F08"/>
    <w:multiLevelType w:val="multilevel"/>
    <w:tmpl w:val="B67AF9C2"/>
    <w:styleLink w:val="Aktulislista1"/>
    <w:lvl w:ilvl="0">
      <w:start w:val="1"/>
      <w:numFmt w:val="upperRoman"/>
      <w:suff w:val="space"/>
      <w:lvlText w:val="%1.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1C9F45F7"/>
    <w:multiLevelType w:val="hybridMultilevel"/>
    <w:tmpl w:val="8E7EFE5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CF68B2"/>
    <w:multiLevelType w:val="hybridMultilevel"/>
    <w:tmpl w:val="A16C418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39F5080"/>
    <w:multiLevelType w:val="hybridMultilevel"/>
    <w:tmpl w:val="FC92285C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367C6D"/>
    <w:multiLevelType w:val="hybridMultilevel"/>
    <w:tmpl w:val="754AFA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5C3587"/>
    <w:multiLevelType w:val="hybridMultilevel"/>
    <w:tmpl w:val="B0342B9E"/>
    <w:lvl w:ilvl="0" w:tplc="1B7EF556">
      <w:start w:val="1"/>
      <w:numFmt w:val="upperLetter"/>
      <w:lvlText w:val="%1)"/>
      <w:lvlJc w:val="left"/>
      <w:pPr>
        <w:ind w:left="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20" w:hanging="360"/>
      </w:pPr>
    </w:lvl>
    <w:lvl w:ilvl="2" w:tplc="040E001B" w:tentative="1">
      <w:start w:val="1"/>
      <w:numFmt w:val="lowerRoman"/>
      <w:lvlText w:val="%3."/>
      <w:lvlJc w:val="right"/>
      <w:pPr>
        <w:ind w:left="2140" w:hanging="180"/>
      </w:pPr>
    </w:lvl>
    <w:lvl w:ilvl="3" w:tplc="040E000F" w:tentative="1">
      <w:start w:val="1"/>
      <w:numFmt w:val="decimal"/>
      <w:lvlText w:val="%4."/>
      <w:lvlJc w:val="left"/>
      <w:pPr>
        <w:ind w:left="2860" w:hanging="360"/>
      </w:pPr>
    </w:lvl>
    <w:lvl w:ilvl="4" w:tplc="040E0019" w:tentative="1">
      <w:start w:val="1"/>
      <w:numFmt w:val="lowerLetter"/>
      <w:lvlText w:val="%5."/>
      <w:lvlJc w:val="left"/>
      <w:pPr>
        <w:ind w:left="3580" w:hanging="360"/>
      </w:pPr>
    </w:lvl>
    <w:lvl w:ilvl="5" w:tplc="040E001B" w:tentative="1">
      <w:start w:val="1"/>
      <w:numFmt w:val="lowerRoman"/>
      <w:lvlText w:val="%6."/>
      <w:lvlJc w:val="right"/>
      <w:pPr>
        <w:ind w:left="4300" w:hanging="180"/>
      </w:pPr>
    </w:lvl>
    <w:lvl w:ilvl="6" w:tplc="040E000F" w:tentative="1">
      <w:start w:val="1"/>
      <w:numFmt w:val="decimal"/>
      <w:lvlText w:val="%7."/>
      <w:lvlJc w:val="left"/>
      <w:pPr>
        <w:ind w:left="5020" w:hanging="360"/>
      </w:pPr>
    </w:lvl>
    <w:lvl w:ilvl="7" w:tplc="040E0019" w:tentative="1">
      <w:start w:val="1"/>
      <w:numFmt w:val="lowerLetter"/>
      <w:lvlText w:val="%8."/>
      <w:lvlJc w:val="left"/>
      <w:pPr>
        <w:ind w:left="5740" w:hanging="360"/>
      </w:pPr>
    </w:lvl>
    <w:lvl w:ilvl="8" w:tplc="040E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5" w15:restartNumberingAfterBreak="0">
    <w:nsid w:val="2B366FA5"/>
    <w:multiLevelType w:val="hybridMultilevel"/>
    <w:tmpl w:val="C91E3E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072830"/>
    <w:multiLevelType w:val="hybridMultilevel"/>
    <w:tmpl w:val="22661A56"/>
    <w:lvl w:ilvl="0" w:tplc="C2B0842C">
      <w:start w:val="1"/>
      <w:numFmt w:val="bullet"/>
      <w:pStyle w:val="felsorols"/>
      <w:lvlText w:val="−"/>
      <w:lvlJc w:val="left"/>
      <w:pPr>
        <w:tabs>
          <w:tab w:val="num" w:pos="0"/>
        </w:tabs>
        <w:ind w:left="454" w:hanging="170"/>
      </w:pPr>
      <w:rPr>
        <w:rFonts w:ascii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124C5E"/>
    <w:multiLevelType w:val="hybridMultilevel"/>
    <w:tmpl w:val="D096AC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223B3"/>
    <w:multiLevelType w:val="hybridMultilevel"/>
    <w:tmpl w:val="5720FEC2"/>
    <w:lvl w:ilvl="0" w:tplc="7A741876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3BBF53B7"/>
    <w:multiLevelType w:val="hybridMultilevel"/>
    <w:tmpl w:val="AC0499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C2D52"/>
    <w:multiLevelType w:val="hybridMultilevel"/>
    <w:tmpl w:val="CFAC8E54"/>
    <w:lvl w:ilvl="0" w:tplc="7A74187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01262C"/>
    <w:multiLevelType w:val="singleLevel"/>
    <w:tmpl w:val="57F27050"/>
    <w:lvl w:ilvl="0">
      <w:start w:val="1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22" w15:restartNumberingAfterBreak="0">
    <w:nsid w:val="42D22FB9"/>
    <w:multiLevelType w:val="hybridMultilevel"/>
    <w:tmpl w:val="FA3EDC60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784D11"/>
    <w:multiLevelType w:val="multilevel"/>
    <w:tmpl w:val="6F8E2F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nothing"/>
      <w:lvlText w:val="%1.%2.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498E0999"/>
    <w:multiLevelType w:val="hybridMultilevel"/>
    <w:tmpl w:val="D32E01EA"/>
    <w:lvl w:ilvl="0" w:tplc="C0BEF586">
      <w:start w:val="1"/>
      <w:numFmt w:val="lowerLetter"/>
      <w:pStyle w:val="Szmozottlista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5" w15:restartNumberingAfterBreak="0">
    <w:nsid w:val="4B583949"/>
    <w:multiLevelType w:val="hybridMultilevel"/>
    <w:tmpl w:val="D522F6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9D693E"/>
    <w:multiLevelType w:val="hybridMultilevel"/>
    <w:tmpl w:val="9DAE9E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E360A1"/>
    <w:multiLevelType w:val="hybridMultilevel"/>
    <w:tmpl w:val="AA32C96E"/>
    <w:lvl w:ilvl="0" w:tplc="040E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8" w15:restartNumberingAfterBreak="0">
    <w:nsid w:val="5BA1011B"/>
    <w:multiLevelType w:val="hybridMultilevel"/>
    <w:tmpl w:val="6916E8E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9C0F96"/>
    <w:multiLevelType w:val="hybridMultilevel"/>
    <w:tmpl w:val="24623D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B90B5D"/>
    <w:multiLevelType w:val="hybridMultilevel"/>
    <w:tmpl w:val="07A6AB72"/>
    <w:lvl w:ilvl="0" w:tplc="AA54C6D8">
      <w:start w:val="1"/>
      <w:numFmt w:val="decimal"/>
      <w:lvlText w:val="%1."/>
      <w:lvlJc w:val="left"/>
      <w:pPr>
        <w:ind w:left="32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41" w:hanging="360"/>
      </w:pPr>
    </w:lvl>
    <w:lvl w:ilvl="2" w:tplc="040E001B" w:tentative="1">
      <w:start w:val="1"/>
      <w:numFmt w:val="lowerRoman"/>
      <w:lvlText w:val="%3."/>
      <w:lvlJc w:val="right"/>
      <w:pPr>
        <w:ind w:left="1761" w:hanging="180"/>
      </w:pPr>
    </w:lvl>
    <w:lvl w:ilvl="3" w:tplc="040E000F" w:tentative="1">
      <w:start w:val="1"/>
      <w:numFmt w:val="decimal"/>
      <w:lvlText w:val="%4."/>
      <w:lvlJc w:val="left"/>
      <w:pPr>
        <w:ind w:left="2481" w:hanging="360"/>
      </w:pPr>
    </w:lvl>
    <w:lvl w:ilvl="4" w:tplc="040E0019" w:tentative="1">
      <w:start w:val="1"/>
      <w:numFmt w:val="lowerLetter"/>
      <w:lvlText w:val="%5."/>
      <w:lvlJc w:val="left"/>
      <w:pPr>
        <w:ind w:left="3201" w:hanging="360"/>
      </w:pPr>
    </w:lvl>
    <w:lvl w:ilvl="5" w:tplc="040E001B" w:tentative="1">
      <w:start w:val="1"/>
      <w:numFmt w:val="lowerRoman"/>
      <w:lvlText w:val="%6."/>
      <w:lvlJc w:val="right"/>
      <w:pPr>
        <w:ind w:left="3921" w:hanging="180"/>
      </w:pPr>
    </w:lvl>
    <w:lvl w:ilvl="6" w:tplc="040E000F" w:tentative="1">
      <w:start w:val="1"/>
      <w:numFmt w:val="decimal"/>
      <w:lvlText w:val="%7."/>
      <w:lvlJc w:val="left"/>
      <w:pPr>
        <w:ind w:left="4641" w:hanging="360"/>
      </w:pPr>
    </w:lvl>
    <w:lvl w:ilvl="7" w:tplc="040E0019" w:tentative="1">
      <w:start w:val="1"/>
      <w:numFmt w:val="lowerLetter"/>
      <w:lvlText w:val="%8."/>
      <w:lvlJc w:val="left"/>
      <w:pPr>
        <w:ind w:left="5361" w:hanging="360"/>
      </w:pPr>
    </w:lvl>
    <w:lvl w:ilvl="8" w:tplc="040E001B" w:tentative="1">
      <w:start w:val="1"/>
      <w:numFmt w:val="lowerRoman"/>
      <w:lvlText w:val="%9."/>
      <w:lvlJc w:val="right"/>
      <w:pPr>
        <w:ind w:left="6081" w:hanging="180"/>
      </w:pPr>
    </w:lvl>
  </w:abstractNum>
  <w:abstractNum w:abstractNumId="31" w15:restartNumberingAfterBreak="0">
    <w:nsid w:val="67F27223"/>
    <w:multiLevelType w:val="multilevel"/>
    <w:tmpl w:val="F212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B94E2A"/>
    <w:multiLevelType w:val="hybridMultilevel"/>
    <w:tmpl w:val="BC1AEA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2E3427"/>
    <w:multiLevelType w:val="hybridMultilevel"/>
    <w:tmpl w:val="D3F4F8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A41DE1"/>
    <w:multiLevelType w:val="hybridMultilevel"/>
    <w:tmpl w:val="0C26878A"/>
    <w:lvl w:ilvl="0" w:tplc="7A74187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04979D2"/>
    <w:multiLevelType w:val="hybridMultilevel"/>
    <w:tmpl w:val="BF4AF750"/>
    <w:lvl w:ilvl="0" w:tplc="75F8054C">
      <w:start w:val="1"/>
      <w:numFmt w:val="bullet"/>
      <w:lvlText w:val="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5962D9"/>
    <w:multiLevelType w:val="hybridMultilevel"/>
    <w:tmpl w:val="E47AA63C"/>
    <w:lvl w:ilvl="0" w:tplc="A0CE7BA6">
      <w:start w:val="1"/>
      <w:numFmt w:val="bullet"/>
      <w:pStyle w:val="felsorols20"/>
      <w:lvlText w:val="–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324F3B"/>
    <w:multiLevelType w:val="hybridMultilevel"/>
    <w:tmpl w:val="ADEA8D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51606C"/>
    <w:multiLevelType w:val="hybridMultilevel"/>
    <w:tmpl w:val="A7D88F3C"/>
    <w:lvl w:ilvl="0" w:tplc="91001CC6">
      <w:start w:val="1"/>
      <w:numFmt w:val="bullet"/>
      <w:pStyle w:val="Felsorols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6F594A"/>
    <w:multiLevelType w:val="hybridMultilevel"/>
    <w:tmpl w:val="B0342B9E"/>
    <w:lvl w:ilvl="0" w:tplc="1B7EF556">
      <w:start w:val="1"/>
      <w:numFmt w:val="upperLetter"/>
      <w:lvlText w:val="%1)"/>
      <w:lvlJc w:val="left"/>
      <w:pPr>
        <w:ind w:left="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20" w:hanging="360"/>
      </w:pPr>
    </w:lvl>
    <w:lvl w:ilvl="2" w:tplc="040E001B" w:tentative="1">
      <w:start w:val="1"/>
      <w:numFmt w:val="lowerRoman"/>
      <w:lvlText w:val="%3."/>
      <w:lvlJc w:val="right"/>
      <w:pPr>
        <w:ind w:left="2140" w:hanging="180"/>
      </w:pPr>
    </w:lvl>
    <w:lvl w:ilvl="3" w:tplc="040E000F" w:tentative="1">
      <w:start w:val="1"/>
      <w:numFmt w:val="decimal"/>
      <w:lvlText w:val="%4."/>
      <w:lvlJc w:val="left"/>
      <w:pPr>
        <w:ind w:left="2860" w:hanging="360"/>
      </w:pPr>
    </w:lvl>
    <w:lvl w:ilvl="4" w:tplc="040E0019" w:tentative="1">
      <w:start w:val="1"/>
      <w:numFmt w:val="lowerLetter"/>
      <w:lvlText w:val="%5."/>
      <w:lvlJc w:val="left"/>
      <w:pPr>
        <w:ind w:left="3580" w:hanging="360"/>
      </w:pPr>
    </w:lvl>
    <w:lvl w:ilvl="5" w:tplc="040E001B" w:tentative="1">
      <w:start w:val="1"/>
      <w:numFmt w:val="lowerRoman"/>
      <w:lvlText w:val="%6."/>
      <w:lvlJc w:val="right"/>
      <w:pPr>
        <w:ind w:left="4300" w:hanging="180"/>
      </w:pPr>
    </w:lvl>
    <w:lvl w:ilvl="6" w:tplc="040E000F" w:tentative="1">
      <w:start w:val="1"/>
      <w:numFmt w:val="decimal"/>
      <w:lvlText w:val="%7."/>
      <w:lvlJc w:val="left"/>
      <w:pPr>
        <w:ind w:left="5020" w:hanging="360"/>
      </w:pPr>
    </w:lvl>
    <w:lvl w:ilvl="7" w:tplc="040E0019" w:tentative="1">
      <w:start w:val="1"/>
      <w:numFmt w:val="lowerLetter"/>
      <w:lvlText w:val="%8."/>
      <w:lvlJc w:val="left"/>
      <w:pPr>
        <w:ind w:left="5740" w:hanging="360"/>
      </w:pPr>
    </w:lvl>
    <w:lvl w:ilvl="8" w:tplc="040E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0" w15:restartNumberingAfterBreak="0">
    <w:nsid w:val="7ACC3606"/>
    <w:multiLevelType w:val="hybridMultilevel"/>
    <w:tmpl w:val="80ACDDF6"/>
    <w:lvl w:ilvl="0" w:tplc="775A1994">
      <w:start w:val="1"/>
      <w:numFmt w:val="bullet"/>
      <w:pStyle w:val="felsorols3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8B76AE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6066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AC42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D625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8C91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9CF5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3E95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688E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8A7BC0"/>
    <w:multiLevelType w:val="multilevel"/>
    <w:tmpl w:val="040E001D"/>
    <w:styleLink w:val="Aktulislista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3"/>
  </w:num>
  <w:num w:numId="2">
    <w:abstractNumId w:val="9"/>
  </w:num>
  <w:num w:numId="3">
    <w:abstractNumId w:val="41"/>
  </w:num>
  <w:num w:numId="4">
    <w:abstractNumId w:val="5"/>
  </w:num>
  <w:num w:numId="5">
    <w:abstractNumId w:val="16"/>
  </w:num>
  <w:num w:numId="6">
    <w:abstractNumId w:val="36"/>
  </w:num>
  <w:num w:numId="7">
    <w:abstractNumId w:val="40"/>
  </w:num>
  <w:num w:numId="8">
    <w:abstractNumId w:val="6"/>
  </w:num>
  <w:num w:numId="9">
    <w:abstractNumId w:val="2"/>
  </w:num>
  <w:num w:numId="10">
    <w:abstractNumId w:val="4"/>
  </w:num>
  <w:num w:numId="11">
    <w:abstractNumId w:val="7"/>
  </w:num>
  <w:num w:numId="12">
    <w:abstractNumId w:val="24"/>
  </w:num>
  <w:num w:numId="13">
    <w:abstractNumId w:val="14"/>
  </w:num>
  <w:num w:numId="14">
    <w:abstractNumId w:val="32"/>
  </w:num>
  <w:num w:numId="15">
    <w:abstractNumId w:val="39"/>
  </w:num>
  <w:num w:numId="16">
    <w:abstractNumId w:val="13"/>
  </w:num>
  <w:num w:numId="17">
    <w:abstractNumId w:val="21"/>
  </w:num>
  <w:num w:numId="18">
    <w:abstractNumId w:val="22"/>
  </w:num>
  <w:num w:numId="19">
    <w:abstractNumId w:val="35"/>
  </w:num>
  <w:num w:numId="20">
    <w:abstractNumId w:val="8"/>
  </w:num>
  <w:num w:numId="21">
    <w:abstractNumId w:val="19"/>
  </w:num>
  <w:num w:numId="22">
    <w:abstractNumId w:val="28"/>
  </w:num>
  <w:num w:numId="23">
    <w:abstractNumId w:val="11"/>
  </w:num>
  <w:num w:numId="24">
    <w:abstractNumId w:val="10"/>
  </w:num>
  <w:num w:numId="25">
    <w:abstractNumId w:val="38"/>
  </w:num>
  <w:num w:numId="26">
    <w:abstractNumId w:val="17"/>
  </w:num>
  <w:num w:numId="27">
    <w:abstractNumId w:val="12"/>
  </w:num>
  <w:num w:numId="28">
    <w:abstractNumId w:val="26"/>
  </w:num>
  <w:num w:numId="29">
    <w:abstractNumId w:val="25"/>
  </w:num>
  <w:num w:numId="30">
    <w:abstractNumId w:val="15"/>
  </w:num>
  <w:num w:numId="31">
    <w:abstractNumId w:val="33"/>
  </w:num>
  <w:num w:numId="32">
    <w:abstractNumId w:val="37"/>
  </w:num>
  <w:num w:numId="33">
    <w:abstractNumId w:val="29"/>
  </w:num>
  <w:num w:numId="34">
    <w:abstractNumId w:val="27"/>
  </w:num>
  <w:num w:numId="35">
    <w:abstractNumId w:val="1"/>
  </w:num>
  <w:num w:numId="36">
    <w:abstractNumId w:val="18"/>
  </w:num>
  <w:num w:numId="37">
    <w:abstractNumId w:val="31"/>
  </w:num>
  <w:num w:numId="38">
    <w:abstractNumId w:val="34"/>
  </w:num>
  <w:num w:numId="39">
    <w:abstractNumId w:val="20"/>
  </w:num>
  <w:num w:numId="40">
    <w:abstractNumId w:val="3"/>
  </w:num>
  <w:num w:numId="41">
    <w:abstractNumId w:val="0"/>
  </w:num>
  <w:num w:numId="42">
    <w:abstractNumId w:val="3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formatting="1" w:enforcement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911"/>
    <w:rsid w:val="00000676"/>
    <w:rsid w:val="000008D5"/>
    <w:rsid w:val="00000EDF"/>
    <w:rsid w:val="00001269"/>
    <w:rsid w:val="0000195D"/>
    <w:rsid w:val="00002A93"/>
    <w:rsid w:val="00003050"/>
    <w:rsid w:val="000034D4"/>
    <w:rsid w:val="00005522"/>
    <w:rsid w:val="00005CFF"/>
    <w:rsid w:val="00007B10"/>
    <w:rsid w:val="00010DF5"/>
    <w:rsid w:val="00010FDF"/>
    <w:rsid w:val="00011286"/>
    <w:rsid w:val="00011676"/>
    <w:rsid w:val="00011738"/>
    <w:rsid w:val="000147F9"/>
    <w:rsid w:val="00014EF6"/>
    <w:rsid w:val="00015BE2"/>
    <w:rsid w:val="00015CDA"/>
    <w:rsid w:val="00016021"/>
    <w:rsid w:val="00016F1D"/>
    <w:rsid w:val="00020D29"/>
    <w:rsid w:val="00020D3D"/>
    <w:rsid w:val="00021571"/>
    <w:rsid w:val="0002236C"/>
    <w:rsid w:val="000229AC"/>
    <w:rsid w:val="00023A12"/>
    <w:rsid w:val="00023D1F"/>
    <w:rsid w:val="00024162"/>
    <w:rsid w:val="000247D3"/>
    <w:rsid w:val="000252BB"/>
    <w:rsid w:val="00025450"/>
    <w:rsid w:val="00027A64"/>
    <w:rsid w:val="00027C60"/>
    <w:rsid w:val="00027EFA"/>
    <w:rsid w:val="0003052F"/>
    <w:rsid w:val="00030E11"/>
    <w:rsid w:val="000336E6"/>
    <w:rsid w:val="000342AC"/>
    <w:rsid w:val="00034CAF"/>
    <w:rsid w:val="00035449"/>
    <w:rsid w:val="00035908"/>
    <w:rsid w:val="000361FE"/>
    <w:rsid w:val="00036636"/>
    <w:rsid w:val="00036CDF"/>
    <w:rsid w:val="00037054"/>
    <w:rsid w:val="000376FB"/>
    <w:rsid w:val="000379C5"/>
    <w:rsid w:val="00037B17"/>
    <w:rsid w:val="000409A0"/>
    <w:rsid w:val="00040ABC"/>
    <w:rsid w:val="00041442"/>
    <w:rsid w:val="0004156A"/>
    <w:rsid w:val="000427F2"/>
    <w:rsid w:val="00042D1A"/>
    <w:rsid w:val="00043887"/>
    <w:rsid w:val="00044026"/>
    <w:rsid w:val="00044209"/>
    <w:rsid w:val="00045266"/>
    <w:rsid w:val="00045CEF"/>
    <w:rsid w:val="00045FAC"/>
    <w:rsid w:val="00046B4D"/>
    <w:rsid w:val="000473D5"/>
    <w:rsid w:val="00047B0C"/>
    <w:rsid w:val="00050921"/>
    <w:rsid w:val="00050969"/>
    <w:rsid w:val="00050CD0"/>
    <w:rsid w:val="00050CF3"/>
    <w:rsid w:val="00051F34"/>
    <w:rsid w:val="00053725"/>
    <w:rsid w:val="00055172"/>
    <w:rsid w:val="000553AF"/>
    <w:rsid w:val="000564DF"/>
    <w:rsid w:val="00056783"/>
    <w:rsid w:val="00057621"/>
    <w:rsid w:val="00057636"/>
    <w:rsid w:val="000576B8"/>
    <w:rsid w:val="00057749"/>
    <w:rsid w:val="000578E1"/>
    <w:rsid w:val="00057C04"/>
    <w:rsid w:val="000601E3"/>
    <w:rsid w:val="00061684"/>
    <w:rsid w:val="00061F95"/>
    <w:rsid w:val="00062CA8"/>
    <w:rsid w:val="00063478"/>
    <w:rsid w:val="00063ABB"/>
    <w:rsid w:val="00063CD6"/>
    <w:rsid w:val="000641A6"/>
    <w:rsid w:val="00064503"/>
    <w:rsid w:val="0006480C"/>
    <w:rsid w:val="00065DD1"/>
    <w:rsid w:val="00066895"/>
    <w:rsid w:val="00066969"/>
    <w:rsid w:val="00066B19"/>
    <w:rsid w:val="00067D27"/>
    <w:rsid w:val="00070E6C"/>
    <w:rsid w:val="00070ED9"/>
    <w:rsid w:val="000726E8"/>
    <w:rsid w:val="00072852"/>
    <w:rsid w:val="00072FC2"/>
    <w:rsid w:val="0007379A"/>
    <w:rsid w:val="000737D3"/>
    <w:rsid w:val="00074227"/>
    <w:rsid w:val="00074984"/>
    <w:rsid w:val="00075155"/>
    <w:rsid w:val="00075E6D"/>
    <w:rsid w:val="00076B21"/>
    <w:rsid w:val="00076E54"/>
    <w:rsid w:val="000807BA"/>
    <w:rsid w:val="00080DDD"/>
    <w:rsid w:val="00080E12"/>
    <w:rsid w:val="00082140"/>
    <w:rsid w:val="00082487"/>
    <w:rsid w:val="00083B6B"/>
    <w:rsid w:val="00085093"/>
    <w:rsid w:val="00085196"/>
    <w:rsid w:val="00085472"/>
    <w:rsid w:val="00085C5A"/>
    <w:rsid w:val="0008797C"/>
    <w:rsid w:val="00087D66"/>
    <w:rsid w:val="00090005"/>
    <w:rsid w:val="00090FCD"/>
    <w:rsid w:val="000912B6"/>
    <w:rsid w:val="00091E61"/>
    <w:rsid w:val="00092AB2"/>
    <w:rsid w:val="00092ED4"/>
    <w:rsid w:val="0009352D"/>
    <w:rsid w:val="00093702"/>
    <w:rsid w:val="00094337"/>
    <w:rsid w:val="0009687A"/>
    <w:rsid w:val="00096AE1"/>
    <w:rsid w:val="000976CE"/>
    <w:rsid w:val="00097DAB"/>
    <w:rsid w:val="00097E74"/>
    <w:rsid w:val="000A0583"/>
    <w:rsid w:val="000A0B14"/>
    <w:rsid w:val="000A0D96"/>
    <w:rsid w:val="000A106D"/>
    <w:rsid w:val="000A15D6"/>
    <w:rsid w:val="000A2230"/>
    <w:rsid w:val="000A2801"/>
    <w:rsid w:val="000A2D40"/>
    <w:rsid w:val="000A4D7C"/>
    <w:rsid w:val="000A56DF"/>
    <w:rsid w:val="000A61F1"/>
    <w:rsid w:val="000A7004"/>
    <w:rsid w:val="000A74B1"/>
    <w:rsid w:val="000A76CB"/>
    <w:rsid w:val="000A76E2"/>
    <w:rsid w:val="000B01E1"/>
    <w:rsid w:val="000B032A"/>
    <w:rsid w:val="000B087A"/>
    <w:rsid w:val="000B29F2"/>
    <w:rsid w:val="000B61B5"/>
    <w:rsid w:val="000B628B"/>
    <w:rsid w:val="000B664E"/>
    <w:rsid w:val="000B67F8"/>
    <w:rsid w:val="000C0983"/>
    <w:rsid w:val="000C0C21"/>
    <w:rsid w:val="000C1412"/>
    <w:rsid w:val="000C27CC"/>
    <w:rsid w:val="000C2EBB"/>
    <w:rsid w:val="000C3462"/>
    <w:rsid w:val="000C441D"/>
    <w:rsid w:val="000C4F05"/>
    <w:rsid w:val="000C533A"/>
    <w:rsid w:val="000C6D4D"/>
    <w:rsid w:val="000C7578"/>
    <w:rsid w:val="000C778E"/>
    <w:rsid w:val="000D0C3A"/>
    <w:rsid w:val="000D0E10"/>
    <w:rsid w:val="000D1B22"/>
    <w:rsid w:val="000D2D26"/>
    <w:rsid w:val="000D2E16"/>
    <w:rsid w:val="000D2FC0"/>
    <w:rsid w:val="000D30F9"/>
    <w:rsid w:val="000D32E9"/>
    <w:rsid w:val="000D3354"/>
    <w:rsid w:val="000D401B"/>
    <w:rsid w:val="000D4101"/>
    <w:rsid w:val="000D459B"/>
    <w:rsid w:val="000D4B6C"/>
    <w:rsid w:val="000D67DE"/>
    <w:rsid w:val="000D6EBE"/>
    <w:rsid w:val="000D760E"/>
    <w:rsid w:val="000D7A81"/>
    <w:rsid w:val="000D7E19"/>
    <w:rsid w:val="000D7F50"/>
    <w:rsid w:val="000E0291"/>
    <w:rsid w:val="000E07C3"/>
    <w:rsid w:val="000E0EBB"/>
    <w:rsid w:val="000E1A9F"/>
    <w:rsid w:val="000E23F2"/>
    <w:rsid w:val="000E2729"/>
    <w:rsid w:val="000E2E07"/>
    <w:rsid w:val="000E2E2E"/>
    <w:rsid w:val="000E349A"/>
    <w:rsid w:val="000E38EA"/>
    <w:rsid w:val="000E3DAC"/>
    <w:rsid w:val="000E4716"/>
    <w:rsid w:val="000E4D7E"/>
    <w:rsid w:val="000E5E88"/>
    <w:rsid w:val="000E64FC"/>
    <w:rsid w:val="000E6A10"/>
    <w:rsid w:val="000E6D02"/>
    <w:rsid w:val="000E6F52"/>
    <w:rsid w:val="000E7D2F"/>
    <w:rsid w:val="000E7FF1"/>
    <w:rsid w:val="000F013A"/>
    <w:rsid w:val="000F07FF"/>
    <w:rsid w:val="000F08E0"/>
    <w:rsid w:val="000F0F1B"/>
    <w:rsid w:val="000F133E"/>
    <w:rsid w:val="000F17C2"/>
    <w:rsid w:val="000F3070"/>
    <w:rsid w:val="000F3C33"/>
    <w:rsid w:val="000F3D2A"/>
    <w:rsid w:val="000F3E1E"/>
    <w:rsid w:val="000F41FA"/>
    <w:rsid w:val="000F448C"/>
    <w:rsid w:val="000F5166"/>
    <w:rsid w:val="000F5BAD"/>
    <w:rsid w:val="000F5CA1"/>
    <w:rsid w:val="000F6AD2"/>
    <w:rsid w:val="000F6B03"/>
    <w:rsid w:val="000F774F"/>
    <w:rsid w:val="00100545"/>
    <w:rsid w:val="001006DA"/>
    <w:rsid w:val="00100A2A"/>
    <w:rsid w:val="00101DD8"/>
    <w:rsid w:val="00103521"/>
    <w:rsid w:val="00103D12"/>
    <w:rsid w:val="0010470A"/>
    <w:rsid w:val="00104B20"/>
    <w:rsid w:val="00104DD8"/>
    <w:rsid w:val="001061A1"/>
    <w:rsid w:val="001071FD"/>
    <w:rsid w:val="0010727E"/>
    <w:rsid w:val="001075E2"/>
    <w:rsid w:val="001076AE"/>
    <w:rsid w:val="00110379"/>
    <w:rsid w:val="00110CF5"/>
    <w:rsid w:val="00113CB3"/>
    <w:rsid w:val="00113D60"/>
    <w:rsid w:val="00114092"/>
    <w:rsid w:val="00115413"/>
    <w:rsid w:val="0011576F"/>
    <w:rsid w:val="00115CDF"/>
    <w:rsid w:val="001168D4"/>
    <w:rsid w:val="00117F50"/>
    <w:rsid w:val="00121960"/>
    <w:rsid w:val="00121DD0"/>
    <w:rsid w:val="001225CB"/>
    <w:rsid w:val="00122DC9"/>
    <w:rsid w:val="0012331A"/>
    <w:rsid w:val="00123C5D"/>
    <w:rsid w:val="0012453A"/>
    <w:rsid w:val="00124586"/>
    <w:rsid w:val="00124E81"/>
    <w:rsid w:val="0012580D"/>
    <w:rsid w:val="00125904"/>
    <w:rsid w:val="00125F17"/>
    <w:rsid w:val="001265C9"/>
    <w:rsid w:val="00126664"/>
    <w:rsid w:val="001266A5"/>
    <w:rsid w:val="00126B5F"/>
    <w:rsid w:val="001277D5"/>
    <w:rsid w:val="00127C54"/>
    <w:rsid w:val="0013018A"/>
    <w:rsid w:val="001303D5"/>
    <w:rsid w:val="0013051D"/>
    <w:rsid w:val="00130586"/>
    <w:rsid w:val="001308DF"/>
    <w:rsid w:val="00132392"/>
    <w:rsid w:val="001324B7"/>
    <w:rsid w:val="001331E8"/>
    <w:rsid w:val="00133F62"/>
    <w:rsid w:val="00135522"/>
    <w:rsid w:val="00135592"/>
    <w:rsid w:val="00136DF8"/>
    <w:rsid w:val="00137079"/>
    <w:rsid w:val="00137B98"/>
    <w:rsid w:val="0014202C"/>
    <w:rsid w:val="00142951"/>
    <w:rsid w:val="001430D4"/>
    <w:rsid w:val="0014380E"/>
    <w:rsid w:val="00144B7C"/>
    <w:rsid w:val="00144E82"/>
    <w:rsid w:val="00145A92"/>
    <w:rsid w:val="00145F94"/>
    <w:rsid w:val="0014656D"/>
    <w:rsid w:val="00146CBD"/>
    <w:rsid w:val="00146F86"/>
    <w:rsid w:val="001477AA"/>
    <w:rsid w:val="001478DC"/>
    <w:rsid w:val="00147DEB"/>
    <w:rsid w:val="00150C99"/>
    <w:rsid w:val="00150FC7"/>
    <w:rsid w:val="00151323"/>
    <w:rsid w:val="001526EE"/>
    <w:rsid w:val="00152998"/>
    <w:rsid w:val="00152EDA"/>
    <w:rsid w:val="001532C1"/>
    <w:rsid w:val="00153A89"/>
    <w:rsid w:val="00154378"/>
    <w:rsid w:val="00154649"/>
    <w:rsid w:val="00154B2A"/>
    <w:rsid w:val="00154E00"/>
    <w:rsid w:val="0015504D"/>
    <w:rsid w:val="001554F0"/>
    <w:rsid w:val="00156180"/>
    <w:rsid w:val="0015641B"/>
    <w:rsid w:val="00156C7C"/>
    <w:rsid w:val="00156E01"/>
    <w:rsid w:val="00157013"/>
    <w:rsid w:val="001572FE"/>
    <w:rsid w:val="00160D7C"/>
    <w:rsid w:val="00161C65"/>
    <w:rsid w:val="0016480E"/>
    <w:rsid w:val="001665B7"/>
    <w:rsid w:val="0016664B"/>
    <w:rsid w:val="00166E92"/>
    <w:rsid w:val="001674ED"/>
    <w:rsid w:val="00167515"/>
    <w:rsid w:val="00170332"/>
    <w:rsid w:val="00171E88"/>
    <w:rsid w:val="0017229D"/>
    <w:rsid w:val="00172A3B"/>
    <w:rsid w:val="00172D38"/>
    <w:rsid w:val="00173447"/>
    <w:rsid w:val="00173907"/>
    <w:rsid w:val="001749EE"/>
    <w:rsid w:val="00174A10"/>
    <w:rsid w:val="00175056"/>
    <w:rsid w:val="001756C7"/>
    <w:rsid w:val="00176C2C"/>
    <w:rsid w:val="00176FEC"/>
    <w:rsid w:val="001776A2"/>
    <w:rsid w:val="00177785"/>
    <w:rsid w:val="00177C38"/>
    <w:rsid w:val="00177DD1"/>
    <w:rsid w:val="0018130E"/>
    <w:rsid w:val="001816E3"/>
    <w:rsid w:val="001817CF"/>
    <w:rsid w:val="001826EC"/>
    <w:rsid w:val="00182AD9"/>
    <w:rsid w:val="00182BCC"/>
    <w:rsid w:val="00182F28"/>
    <w:rsid w:val="00183454"/>
    <w:rsid w:val="00184928"/>
    <w:rsid w:val="001849FF"/>
    <w:rsid w:val="00185BE5"/>
    <w:rsid w:val="00185DCB"/>
    <w:rsid w:val="00185F85"/>
    <w:rsid w:val="00186662"/>
    <w:rsid w:val="001866C9"/>
    <w:rsid w:val="001868B6"/>
    <w:rsid w:val="0018695D"/>
    <w:rsid w:val="0019087D"/>
    <w:rsid w:val="001908E1"/>
    <w:rsid w:val="00190993"/>
    <w:rsid w:val="00190AEA"/>
    <w:rsid w:val="00191B0D"/>
    <w:rsid w:val="00192230"/>
    <w:rsid w:val="001937EE"/>
    <w:rsid w:val="00194019"/>
    <w:rsid w:val="001940AE"/>
    <w:rsid w:val="001941BF"/>
    <w:rsid w:val="00194618"/>
    <w:rsid w:val="001952C9"/>
    <w:rsid w:val="00195810"/>
    <w:rsid w:val="00195CD9"/>
    <w:rsid w:val="0019692A"/>
    <w:rsid w:val="00197018"/>
    <w:rsid w:val="00197172"/>
    <w:rsid w:val="0019782C"/>
    <w:rsid w:val="00197A66"/>
    <w:rsid w:val="001A0464"/>
    <w:rsid w:val="001A0EE7"/>
    <w:rsid w:val="001A113C"/>
    <w:rsid w:val="001A1155"/>
    <w:rsid w:val="001A1C1E"/>
    <w:rsid w:val="001A1E02"/>
    <w:rsid w:val="001A1EF5"/>
    <w:rsid w:val="001A2665"/>
    <w:rsid w:val="001A3F05"/>
    <w:rsid w:val="001A3F5E"/>
    <w:rsid w:val="001A42BC"/>
    <w:rsid w:val="001A44DF"/>
    <w:rsid w:val="001A4CB7"/>
    <w:rsid w:val="001A53E0"/>
    <w:rsid w:val="001A5752"/>
    <w:rsid w:val="001A5A99"/>
    <w:rsid w:val="001A6E0A"/>
    <w:rsid w:val="001A7E92"/>
    <w:rsid w:val="001B0B00"/>
    <w:rsid w:val="001B0CDD"/>
    <w:rsid w:val="001B1592"/>
    <w:rsid w:val="001B2639"/>
    <w:rsid w:val="001B3247"/>
    <w:rsid w:val="001B3FA2"/>
    <w:rsid w:val="001B5A98"/>
    <w:rsid w:val="001B5F9A"/>
    <w:rsid w:val="001B6B05"/>
    <w:rsid w:val="001B7FEF"/>
    <w:rsid w:val="001C07F3"/>
    <w:rsid w:val="001C096A"/>
    <w:rsid w:val="001C0FF7"/>
    <w:rsid w:val="001C1584"/>
    <w:rsid w:val="001C2170"/>
    <w:rsid w:val="001C4732"/>
    <w:rsid w:val="001C479A"/>
    <w:rsid w:val="001C48B6"/>
    <w:rsid w:val="001C4D02"/>
    <w:rsid w:val="001C5B73"/>
    <w:rsid w:val="001D1FD2"/>
    <w:rsid w:val="001D296C"/>
    <w:rsid w:val="001D30BC"/>
    <w:rsid w:val="001D4D4A"/>
    <w:rsid w:val="001D53BE"/>
    <w:rsid w:val="001D5A27"/>
    <w:rsid w:val="001D5BA9"/>
    <w:rsid w:val="001D7D0D"/>
    <w:rsid w:val="001E02DE"/>
    <w:rsid w:val="001E1044"/>
    <w:rsid w:val="001E1E61"/>
    <w:rsid w:val="001E230C"/>
    <w:rsid w:val="001E28C5"/>
    <w:rsid w:val="001E2E83"/>
    <w:rsid w:val="001E303F"/>
    <w:rsid w:val="001E3CAD"/>
    <w:rsid w:val="001E3FFE"/>
    <w:rsid w:val="001E632F"/>
    <w:rsid w:val="001E7279"/>
    <w:rsid w:val="001F0478"/>
    <w:rsid w:val="001F0649"/>
    <w:rsid w:val="001F19CF"/>
    <w:rsid w:val="001F248C"/>
    <w:rsid w:val="001F3729"/>
    <w:rsid w:val="001F45E1"/>
    <w:rsid w:val="001F54B6"/>
    <w:rsid w:val="001F54C7"/>
    <w:rsid w:val="001F5D64"/>
    <w:rsid w:val="001F5E94"/>
    <w:rsid w:val="001F637E"/>
    <w:rsid w:val="001F749B"/>
    <w:rsid w:val="001F75CB"/>
    <w:rsid w:val="002003EB"/>
    <w:rsid w:val="002006D5"/>
    <w:rsid w:val="00200911"/>
    <w:rsid w:val="0020244B"/>
    <w:rsid w:val="00203603"/>
    <w:rsid w:val="0020417B"/>
    <w:rsid w:val="00204379"/>
    <w:rsid w:val="00204EC0"/>
    <w:rsid w:val="00205D9D"/>
    <w:rsid w:val="00206619"/>
    <w:rsid w:val="00207A35"/>
    <w:rsid w:val="00207EAD"/>
    <w:rsid w:val="002106B2"/>
    <w:rsid w:val="00210AC6"/>
    <w:rsid w:val="00210C1D"/>
    <w:rsid w:val="002111BC"/>
    <w:rsid w:val="00211B87"/>
    <w:rsid w:val="00211C34"/>
    <w:rsid w:val="002125AA"/>
    <w:rsid w:val="00212C11"/>
    <w:rsid w:val="002131D3"/>
    <w:rsid w:val="002137C5"/>
    <w:rsid w:val="00214054"/>
    <w:rsid w:val="002144E9"/>
    <w:rsid w:val="00215D67"/>
    <w:rsid w:val="00216759"/>
    <w:rsid w:val="00216AA4"/>
    <w:rsid w:val="002170D6"/>
    <w:rsid w:val="002177AF"/>
    <w:rsid w:val="0022008F"/>
    <w:rsid w:val="00220CC4"/>
    <w:rsid w:val="00220DD5"/>
    <w:rsid w:val="00221184"/>
    <w:rsid w:val="002213F7"/>
    <w:rsid w:val="002218C6"/>
    <w:rsid w:val="002242A4"/>
    <w:rsid w:val="00224990"/>
    <w:rsid w:val="00224BF4"/>
    <w:rsid w:val="0022597A"/>
    <w:rsid w:val="00225AA4"/>
    <w:rsid w:val="002261AA"/>
    <w:rsid w:val="002272BA"/>
    <w:rsid w:val="00230738"/>
    <w:rsid w:val="00230A3F"/>
    <w:rsid w:val="00231757"/>
    <w:rsid w:val="002322C8"/>
    <w:rsid w:val="00232429"/>
    <w:rsid w:val="00232B97"/>
    <w:rsid w:val="00233176"/>
    <w:rsid w:val="002331D9"/>
    <w:rsid w:val="002337B2"/>
    <w:rsid w:val="00233E20"/>
    <w:rsid w:val="0023460C"/>
    <w:rsid w:val="0023571E"/>
    <w:rsid w:val="00235795"/>
    <w:rsid w:val="00235F8E"/>
    <w:rsid w:val="00236DA1"/>
    <w:rsid w:val="00237CC1"/>
    <w:rsid w:val="00237CFE"/>
    <w:rsid w:val="00237F35"/>
    <w:rsid w:val="002400E7"/>
    <w:rsid w:val="00240552"/>
    <w:rsid w:val="002406AF"/>
    <w:rsid w:val="0024086F"/>
    <w:rsid w:val="00242A29"/>
    <w:rsid w:val="002439A7"/>
    <w:rsid w:val="002445D4"/>
    <w:rsid w:val="00245226"/>
    <w:rsid w:val="00245E0E"/>
    <w:rsid w:val="0024674A"/>
    <w:rsid w:val="00246CD4"/>
    <w:rsid w:val="00246F26"/>
    <w:rsid w:val="0024721A"/>
    <w:rsid w:val="0025060B"/>
    <w:rsid w:val="00250BA1"/>
    <w:rsid w:val="0025152B"/>
    <w:rsid w:val="00251F54"/>
    <w:rsid w:val="0025201D"/>
    <w:rsid w:val="002535EB"/>
    <w:rsid w:val="00254514"/>
    <w:rsid w:val="00254D1A"/>
    <w:rsid w:val="00256302"/>
    <w:rsid w:val="00257044"/>
    <w:rsid w:val="00257724"/>
    <w:rsid w:val="0026094C"/>
    <w:rsid w:val="0026154B"/>
    <w:rsid w:val="00261579"/>
    <w:rsid w:val="0026167E"/>
    <w:rsid w:val="00261A1A"/>
    <w:rsid w:val="00262511"/>
    <w:rsid w:val="002627BF"/>
    <w:rsid w:val="002639F3"/>
    <w:rsid w:val="002654C1"/>
    <w:rsid w:val="002669D9"/>
    <w:rsid w:val="00270E55"/>
    <w:rsid w:val="002713FF"/>
    <w:rsid w:val="00271834"/>
    <w:rsid w:val="00271A42"/>
    <w:rsid w:val="00272475"/>
    <w:rsid w:val="002727D5"/>
    <w:rsid w:val="00272F82"/>
    <w:rsid w:val="00273066"/>
    <w:rsid w:val="00273435"/>
    <w:rsid w:val="002735C5"/>
    <w:rsid w:val="002736F7"/>
    <w:rsid w:val="00273CB8"/>
    <w:rsid w:val="00274367"/>
    <w:rsid w:val="00274B4B"/>
    <w:rsid w:val="00274E53"/>
    <w:rsid w:val="00274FF2"/>
    <w:rsid w:val="002762C1"/>
    <w:rsid w:val="00276477"/>
    <w:rsid w:val="00276E2F"/>
    <w:rsid w:val="002770CB"/>
    <w:rsid w:val="00277B1F"/>
    <w:rsid w:val="00281787"/>
    <w:rsid w:val="00284B72"/>
    <w:rsid w:val="00285672"/>
    <w:rsid w:val="00286801"/>
    <w:rsid w:val="00286B71"/>
    <w:rsid w:val="00286BCC"/>
    <w:rsid w:val="00286E9C"/>
    <w:rsid w:val="00287765"/>
    <w:rsid w:val="002902CB"/>
    <w:rsid w:val="00290779"/>
    <w:rsid w:val="00290A6B"/>
    <w:rsid w:val="00291BFB"/>
    <w:rsid w:val="002923F5"/>
    <w:rsid w:val="00292518"/>
    <w:rsid w:val="00292A84"/>
    <w:rsid w:val="00292EC7"/>
    <w:rsid w:val="00293246"/>
    <w:rsid w:val="00293B0B"/>
    <w:rsid w:val="00293B70"/>
    <w:rsid w:val="00293E6C"/>
    <w:rsid w:val="00294785"/>
    <w:rsid w:val="00294CC6"/>
    <w:rsid w:val="00294D01"/>
    <w:rsid w:val="00294E14"/>
    <w:rsid w:val="002953E1"/>
    <w:rsid w:val="00295CB6"/>
    <w:rsid w:val="00295FF3"/>
    <w:rsid w:val="00296A86"/>
    <w:rsid w:val="002971CD"/>
    <w:rsid w:val="00297D4D"/>
    <w:rsid w:val="00297DE2"/>
    <w:rsid w:val="002A1275"/>
    <w:rsid w:val="002A166D"/>
    <w:rsid w:val="002A221A"/>
    <w:rsid w:val="002A25AB"/>
    <w:rsid w:val="002A275E"/>
    <w:rsid w:val="002A3206"/>
    <w:rsid w:val="002A338B"/>
    <w:rsid w:val="002A3B01"/>
    <w:rsid w:val="002A4392"/>
    <w:rsid w:val="002A4A13"/>
    <w:rsid w:val="002A4DBC"/>
    <w:rsid w:val="002A4FA4"/>
    <w:rsid w:val="002A6AB9"/>
    <w:rsid w:val="002A6B82"/>
    <w:rsid w:val="002A7133"/>
    <w:rsid w:val="002A778D"/>
    <w:rsid w:val="002B0890"/>
    <w:rsid w:val="002B1A77"/>
    <w:rsid w:val="002B1AC8"/>
    <w:rsid w:val="002B1BDB"/>
    <w:rsid w:val="002B2225"/>
    <w:rsid w:val="002B290D"/>
    <w:rsid w:val="002B339B"/>
    <w:rsid w:val="002B3840"/>
    <w:rsid w:val="002B3945"/>
    <w:rsid w:val="002B3E0C"/>
    <w:rsid w:val="002B41D9"/>
    <w:rsid w:val="002B4503"/>
    <w:rsid w:val="002B50E6"/>
    <w:rsid w:val="002B5E68"/>
    <w:rsid w:val="002B6AE0"/>
    <w:rsid w:val="002B6C4D"/>
    <w:rsid w:val="002B7732"/>
    <w:rsid w:val="002C0AEF"/>
    <w:rsid w:val="002C1D20"/>
    <w:rsid w:val="002C2E9E"/>
    <w:rsid w:val="002C5644"/>
    <w:rsid w:val="002C579B"/>
    <w:rsid w:val="002C5EB2"/>
    <w:rsid w:val="002C6E89"/>
    <w:rsid w:val="002C713F"/>
    <w:rsid w:val="002C7554"/>
    <w:rsid w:val="002D0040"/>
    <w:rsid w:val="002D0844"/>
    <w:rsid w:val="002D12DD"/>
    <w:rsid w:val="002D2549"/>
    <w:rsid w:val="002D2D55"/>
    <w:rsid w:val="002D374A"/>
    <w:rsid w:val="002D490F"/>
    <w:rsid w:val="002D5081"/>
    <w:rsid w:val="002D55F0"/>
    <w:rsid w:val="002D561C"/>
    <w:rsid w:val="002D5FC9"/>
    <w:rsid w:val="002D6000"/>
    <w:rsid w:val="002D6AB5"/>
    <w:rsid w:val="002D6BE0"/>
    <w:rsid w:val="002D6DDE"/>
    <w:rsid w:val="002D6EC9"/>
    <w:rsid w:val="002D725B"/>
    <w:rsid w:val="002D7E8D"/>
    <w:rsid w:val="002E04EA"/>
    <w:rsid w:val="002E08CD"/>
    <w:rsid w:val="002E0A1B"/>
    <w:rsid w:val="002E23F7"/>
    <w:rsid w:val="002E261D"/>
    <w:rsid w:val="002E2AAC"/>
    <w:rsid w:val="002E31E5"/>
    <w:rsid w:val="002E3445"/>
    <w:rsid w:val="002E5A9D"/>
    <w:rsid w:val="002E643F"/>
    <w:rsid w:val="002E7456"/>
    <w:rsid w:val="002F0EC8"/>
    <w:rsid w:val="002F15DA"/>
    <w:rsid w:val="002F188E"/>
    <w:rsid w:val="002F1A79"/>
    <w:rsid w:val="002F1AE5"/>
    <w:rsid w:val="002F1EF9"/>
    <w:rsid w:val="002F1FBE"/>
    <w:rsid w:val="002F2A77"/>
    <w:rsid w:val="002F321D"/>
    <w:rsid w:val="002F45AA"/>
    <w:rsid w:val="002F4690"/>
    <w:rsid w:val="002F4DB5"/>
    <w:rsid w:val="002F585E"/>
    <w:rsid w:val="002F5C32"/>
    <w:rsid w:val="002F5C7C"/>
    <w:rsid w:val="002F5F69"/>
    <w:rsid w:val="002F67AE"/>
    <w:rsid w:val="002F6FC4"/>
    <w:rsid w:val="002F750B"/>
    <w:rsid w:val="002F79DD"/>
    <w:rsid w:val="002F7E2E"/>
    <w:rsid w:val="003006C3"/>
    <w:rsid w:val="003032B1"/>
    <w:rsid w:val="00304549"/>
    <w:rsid w:val="00304755"/>
    <w:rsid w:val="00304A00"/>
    <w:rsid w:val="00305F15"/>
    <w:rsid w:val="0030602C"/>
    <w:rsid w:val="003061BB"/>
    <w:rsid w:val="00306754"/>
    <w:rsid w:val="00306CFD"/>
    <w:rsid w:val="00307412"/>
    <w:rsid w:val="00307779"/>
    <w:rsid w:val="003077E2"/>
    <w:rsid w:val="003101C9"/>
    <w:rsid w:val="00310AFD"/>
    <w:rsid w:val="00311240"/>
    <w:rsid w:val="00311528"/>
    <w:rsid w:val="0031157A"/>
    <w:rsid w:val="00311BFE"/>
    <w:rsid w:val="00311CC8"/>
    <w:rsid w:val="003126E7"/>
    <w:rsid w:val="00312D1D"/>
    <w:rsid w:val="0031330F"/>
    <w:rsid w:val="00313A1B"/>
    <w:rsid w:val="00314345"/>
    <w:rsid w:val="003145BF"/>
    <w:rsid w:val="00314BBE"/>
    <w:rsid w:val="003169FC"/>
    <w:rsid w:val="0031701D"/>
    <w:rsid w:val="00317B2D"/>
    <w:rsid w:val="00317B82"/>
    <w:rsid w:val="00320204"/>
    <w:rsid w:val="00320214"/>
    <w:rsid w:val="00320667"/>
    <w:rsid w:val="003210C8"/>
    <w:rsid w:val="0032120C"/>
    <w:rsid w:val="00321BA8"/>
    <w:rsid w:val="003221AE"/>
    <w:rsid w:val="003221FF"/>
    <w:rsid w:val="00322660"/>
    <w:rsid w:val="003230C6"/>
    <w:rsid w:val="00323679"/>
    <w:rsid w:val="0032398D"/>
    <w:rsid w:val="00324879"/>
    <w:rsid w:val="003253D6"/>
    <w:rsid w:val="00325976"/>
    <w:rsid w:val="00325CF6"/>
    <w:rsid w:val="00326847"/>
    <w:rsid w:val="003268AE"/>
    <w:rsid w:val="0032695D"/>
    <w:rsid w:val="0032751F"/>
    <w:rsid w:val="003276F6"/>
    <w:rsid w:val="00327D04"/>
    <w:rsid w:val="00330A38"/>
    <w:rsid w:val="00330B53"/>
    <w:rsid w:val="0033105C"/>
    <w:rsid w:val="00331895"/>
    <w:rsid w:val="00331B7E"/>
    <w:rsid w:val="00332535"/>
    <w:rsid w:val="00332BA5"/>
    <w:rsid w:val="00333129"/>
    <w:rsid w:val="0033330B"/>
    <w:rsid w:val="003339FD"/>
    <w:rsid w:val="00333F4B"/>
    <w:rsid w:val="00334871"/>
    <w:rsid w:val="00334D47"/>
    <w:rsid w:val="00335182"/>
    <w:rsid w:val="003351A4"/>
    <w:rsid w:val="003352A5"/>
    <w:rsid w:val="003356F1"/>
    <w:rsid w:val="00335ABC"/>
    <w:rsid w:val="00336283"/>
    <w:rsid w:val="003370D5"/>
    <w:rsid w:val="00337B92"/>
    <w:rsid w:val="0034021D"/>
    <w:rsid w:val="003403A6"/>
    <w:rsid w:val="00340AD2"/>
    <w:rsid w:val="003420B5"/>
    <w:rsid w:val="0034389C"/>
    <w:rsid w:val="00343EC2"/>
    <w:rsid w:val="00343F31"/>
    <w:rsid w:val="00344CEE"/>
    <w:rsid w:val="003451FF"/>
    <w:rsid w:val="003458F7"/>
    <w:rsid w:val="00345E4F"/>
    <w:rsid w:val="003460B6"/>
    <w:rsid w:val="00346559"/>
    <w:rsid w:val="00346CBC"/>
    <w:rsid w:val="0034782D"/>
    <w:rsid w:val="003504D7"/>
    <w:rsid w:val="00352262"/>
    <w:rsid w:val="0035228D"/>
    <w:rsid w:val="00352D2D"/>
    <w:rsid w:val="003530C6"/>
    <w:rsid w:val="003530F1"/>
    <w:rsid w:val="00354262"/>
    <w:rsid w:val="00355F40"/>
    <w:rsid w:val="00356067"/>
    <w:rsid w:val="00356A30"/>
    <w:rsid w:val="003578D1"/>
    <w:rsid w:val="00357D03"/>
    <w:rsid w:val="00361117"/>
    <w:rsid w:val="003618B3"/>
    <w:rsid w:val="00361A18"/>
    <w:rsid w:val="003620AB"/>
    <w:rsid w:val="00362497"/>
    <w:rsid w:val="003625C8"/>
    <w:rsid w:val="00363319"/>
    <w:rsid w:val="00363606"/>
    <w:rsid w:val="0036379B"/>
    <w:rsid w:val="0036392F"/>
    <w:rsid w:val="00363ECC"/>
    <w:rsid w:val="003648B9"/>
    <w:rsid w:val="00364EA5"/>
    <w:rsid w:val="00365058"/>
    <w:rsid w:val="0036580A"/>
    <w:rsid w:val="00365B1F"/>
    <w:rsid w:val="003676F3"/>
    <w:rsid w:val="00367915"/>
    <w:rsid w:val="003707C0"/>
    <w:rsid w:val="00370E8C"/>
    <w:rsid w:val="003714C5"/>
    <w:rsid w:val="003717C7"/>
    <w:rsid w:val="00372BA8"/>
    <w:rsid w:val="003734EE"/>
    <w:rsid w:val="00373D2B"/>
    <w:rsid w:val="00373FF9"/>
    <w:rsid w:val="0037410E"/>
    <w:rsid w:val="0037435D"/>
    <w:rsid w:val="00375646"/>
    <w:rsid w:val="00375E7B"/>
    <w:rsid w:val="00376F93"/>
    <w:rsid w:val="00377232"/>
    <w:rsid w:val="003779C1"/>
    <w:rsid w:val="00380D43"/>
    <w:rsid w:val="003821BD"/>
    <w:rsid w:val="00383934"/>
    <w:rsid w:val="00384316"/>
    <w:rsid w:val="0038464E"/>
    <w:rsid w:val="00384C0A"/>
    <w:rsid w:val="00385221"/>
    <w:rsid w:val="00385E8F"/>
    <w:rsid w:val="003871EA"/>
    <w:rsid w:val="003879B4"/>
    <w:rsid w:val="00387AE0"/>
    <w:rsid w:val="003910F4"/>
    <w:rsid w:val="0039172F"/>
    <w:rsid w:val="00392E9A"/>
    <w:rsid w:val="00393557"/>
    <w:rsid w:val="00393A0E"/>
    <w:rsid w:val="00393B51"/>
    <w:rsid w:val="003959CA"/>
    <w:rsid w:val="00395AA5"/>
    <w:rsid w:val="00395FCC"/>
    <w:rsid w:val="00396E3C"/>
    <w:rsid w:val="00397250"/>
    <w:rsid w:val="003A00F6"/>
    <w:rsid w:val="003A0682"/>
    <w:rsid w:val="003A0EE4"/>
    <w:rsid w:val="003A0EF1"/>
    <w:rsid w:val="003A27B4"/>
    <w:rsid w:val="003A307A"/>
    <w:rsid w:val="003A3997"/>
    <w:rsid w:val="003A3C89"/>
    <w:rsid w:val="003A3F22"/>
    <w:rsid w:val="003A4040"/>
    <w:rsid w:val="003A42F8"/>
    <w:rsid w:val="003A5924"/>
    <w:rsid w:val="003A597C"/>
    <w:rsid w:val="003A6CE3"/>
    <w:rsid w:val="003B062A"/>
    <w:rsid w:val="003B0995"/>
    <w:rsid w:val="003B0B14"/>
    <w:rsid w:val="003B0F65"/>
    <w:rsid w:val="003B121A"/>
    <w:rsid w:val="003B1452"/>
    <w:rsid w:val="003B1801"/>
    <w:rsid w:val="003B19EE"/>
    <w:rsid w:val="003B1D14"/>
    <w:rsid w:val="003B5838"/>
    <w:rsid w:val="003B5974"/>
    <w:rsid w:val="003B63F4"/>
    <w:rsid w:val="003B76D2"/>
    <w:rsid w:val="003B7A5D"/>
    <w:rsid w:val="003C063B"/>
    <w:rsid w:val="003C07B5"/>
    <w:rsid w:val="003C07F1"/>
    <w:rsid w:val="003C09A3"/>
    <w:rsid w:val="003C1121"/>
    <w:rsid w:val="003C113B"/>
    <w:rsid w:val="003C1162"/>
    <w:rsid w:val="003C16EA"/>
    <w:rsid w:val="003C1E87"/>
    <w:rsid w:val="003C3050"/>
    <w:rsid w:val="003C453B"/>
    <w:rsid w:val="003C478A"/>
    <w:rsid w:val="003C4DCA"/>
    <w:rsid w:val="003C5C25"/>
    <w:rsid w:val="003C6E48"/>
    <w:rsid w:val="003C70FA"/>
    <w:rsid w:val="003C798A"/>
    <w:rsid w:val="003C79E7"/>
    <w:rsid w:val="003D03A9"/>
    <w:rsid w:val="003D0D06"/>
    <w:rsid w:val="003D1E3C"/>
    <w:rsid w:val="003D2D1A"/>
    <w:rsid w:val="003D353D"/>
    <w:rsid w:val="003D3997"/>
    <w:rsid w:val="003D3CBC"/>
    <w:rsid w:val="003D3E1C"/>
    <w:rsid w:val="003D536D"/>
    <w:rsid w:val="003D5D3F"/>
    <w:rsid w:val="003D6DEF"/>
    <w:rsid w:val="003D73DF"/>
    <w:rsid w:val="003D762F"/>
    <w:rsid w:val="003D768E"/>
    <w:rsid w:val="003D7A86"/>
    <w:rsid w:val="003D7B35"/>
    <w:rsid w:val="003E2203"/>
    <w:rsid w:val="003E26D7"/>
    <w:rsid w:val="003E38C4"/>
    <w:rsid w:val="003E3E75"/>
    <w:rsid w:val="003E4353"/>
    <w:rsid w:val="003E4B12"/>
    <w:rsid w:val="003E69FE"/>
    <w:rsid w:val="003E6D9E"/>
    <w:rsid w:val="003E6DF9"/>
    <w:rsid w:val="003E6F76"/>
    <w:rsid w:val="003E702E"/>
    <w:rsid w:val="003E7D38"/>
    <w:rsid w:val="003F025F"/>
    <w:rsid w:val="003F18E0"/>
    <w:rsid w:val="003F29DA"/>
    <w:rsid w:val="003F2A45"/>
    <w:rsid w:val="003F3D6C"/>
    <w:rsid w:val="003F3D8E"/>
    <w:rsid w:val="003F422B"/>
    <w:rsid w:val="003F4DA7"/>
    <w:rsid w:val="003F61A1"/>
    <w:rsid w:val="003F6B52"/>
    <w:rsid w:val="003F6F63"/>
    <w:rsid w:val="003F72BC"/>
    <w:rsid w:val="003F7322"/>
    <w:rsid w:val="0040050C"/>
    <w:rsid w:val="004010BA"/>
    <w:rsid w:val="004011F6"/>
    <w:rsid w:val="0040291D"/>
    <w:rsid w:val="004029A2"/>
    <w:rsid w:val="00402D54"/>
    <w:rsid w:val="0040313C"/>
    <w:rsid w:val="0040357F"/>
    <w:rsid w:val="004038BC"/>
    <w:rsid w:val="0040396C"/>
    <w:rsid w:val="00404341"/>
    <w:rsid w:val="00404E76"/>
    <w:rsid w:val="0040657E"/>
    <w:rsid w:val="0040711F"/>
    <w:rsid w:val="00407C9E"/>
    <w:rsid w:val="004110CC"/>
    <w:rsid w:val="004111A1"/>
    <w:rsid w:val="004138D7"/>
    <w:rsid w:val="00414EEA"/>
    <w:rsid w:val="0041560D"/>
    <w:rsid w:val="00415B85"/>
    <w:rsid w:val="00415C7F"/>
    <w:rsid w:val="004160B5"/>
    <w:rsid w:val="004165B9"/>
    <w:rsid w:val="00416745"/>
    <w:rsid w:val="004167C4"/>
    <w:rsid w:val="00416E26"/>
    <w:rsid w:val="0041723A"/>
    <w:rsid w:val="0042007F"/>
    <w:rsid w:val="00421C68"/>
    <w:rsid w:val="00422B9A"/>
    <w:rsid w:val="00422BC9"/>
    <w:rsid w:val="00422C9D"/>
    <w:rsid w:val="00423173"/>
    <w:rsid w:val="0042428A"/>
    <w:rsid w:val="00424517"/>
    <w:rsid w:val="004255F5"/>
    <w:rsid w:val="004258C3"/>
    <w:rsid w:val="00425AEE"/>
    <w:rsid w:val="00426A00"/>
    <w:rsid w:val="00426B7A"/>
    <w:rsid w:val="00427C46"/>
    <w:rsid w:val="00430210"/>
    <w:rsid w:val="004306A5"/>
    <w:rsid w:val="0043136E"/>
    <w:rsid w:val="004313C7"/>
    <w:rsid w:val="0043181B"/>
    <w:rsid w:val="00431BFE"/>
    <w:rsid w:val="00431F98"/>
    <w:rsid w:val="00433AB8"/>
    <w:rsid w:val="004346A0"/>
    <w:rsid w:val="004346CE"/>
    <w:rsid w:val="00434A08"/>
    <w:rsid w:val="00435199"/>
    <w:rsid w:val="00435549"/>
    <w:rsid w:val="004355D5"/>
    <w:rsid w:val="0043659B"/>
    <w:rsid w:val="004367B1"/>
    <w:rsid w:val="00436BB0"/>
    <w:rsid w:val="00440112"/>
    <w:rsid w:val="00440685"/>
    <w:rsid w:val="00440F8C"/>
    <w:rsid w:val="004410F3"/>
    <w:rsid w:val="00441C1A"/>
    <w:rsid w:val="00442548"/>
    <w:rsid w:val="004432C0"/>
    <w:rsid w:val="00444A16"/>
    <w:rsid w:val="00444D28"/>
    <w:rsid w:val="00445210"/>
    <w:rsid w:val="004462A0"/>
    <w:rsid w:val="004462C7"/>
    <w:rsid w:val="00446ACA"/>
    <w:rsid w:val="00446CBA"/>
    <w:rsid w:val="004472BE"/>
    <w:rsid w:val="0044744D"/>
    <w:rsid w:val="00447829"/>
    <w:rsid w:val="00451884"/>
    <w:rsid w:val="00451CEB"/>
    <w:rsid w:val="00453720"/>
    <w:rsid w:val="004538DC"/>
    <w:rsid w:val="00453D87"/>
    <w:rsid w:val="00454F88"/>
    <w:rsid w:val="00455A6A"/>
    <w:rsid w:val="00456190"/>
    <w:rsid w:val="0045732A"/>
    <w:rsid w:val="004576BA"/>
    <w:rsid w:val="00460411"/>
    <w:rsid w:val="00460481"/>
    <w:rsid w:val="00461385"/>
    <w:rsid w:val="004628B5"/>
    <w:rsid w:val="00462E11"/>
    <w:rsid w:val="00463957"/>
    <w:rsid w:val="004642B5"/>
    <w:rsid w:val="0046485D"/>
    <w:rsid w:val="004648FD"/>
    <w:rsid w:val="00465323"/>
    <w:rsid w:val="00465774"/>
    <w:rsid w:val="004664E7"/>
    <w:rsid w:val="00466568"/>
    <w:rsid w:val="0046688E"/>
    <w:rsid w:val="00467008"/>
    <w:rsid w:val="00472570"/>
    <w:rsid w:val="004729BA"/>
    <w:rsid w:val="004749DE"/>
    <w:rsid w:val="00475755"/>
    <w:rsid w:val="00476C56"/>
    <w:rsid w:val="00477455"/>
    <w:rsid w:val="00477C30"/>
    <w:rsid w:val="0048059B"/>
    <w:rsid w:val="00480AB3"/>
    <w:rsid w:val="00482A1E"/>
    <w:rsid w:val="00482B6B"/>
    <w:rsid w:val="00483211"/>
    <w:rsid w:val="00483289"/>
    <w:rsid w:val="004838B3"/>
    <w:rsid w:val="00483ACF"/>
    <w:rsid w:val="00485630"/>
    <w:rsid w:val="00486168"/>
    <w:rsid w:val="00486273"/>
    <w:rsid w:val="004868DE"/>
    <w:rsid w:val="00486B09"/>
    <w:rsid w:val="00486E9F"/>
    <w:rsid w:val="00487A18"/>
    <w:rsid w:val="00487B72"/>
    <w:rsid w:val="00487FF8"/>
    <w:rsid w:val="00490458"/>
    <w:rsid w:val="0049052A"/>
    <w:rsid w:val="00491695"/>
    <w:rsid w:val="0049199E"/>
    <w:rsid w:val="004922EA"/>
    <w:rsid w:val="0049240E"/>
    <w:rsid w:val="00494589"/>
    <w:rsid w:val="00494C52"/>
    <w:rsid w:val="0049545C"/>
    <w:rsid w:val="004957A4"/>
    <w:rsid w:val="004959D0"/>
    <w:rsid w:val="00495D83"/>
    <w:rsid w:val="00495DA4"/>
    <w:rsid w:val="00496030"/>
    <w:rsid w:val="0049696D"/>
    <w:rsid w:val="00497D41"/>
    <w:rsid w:val="00497F69"/>
    <w:rsid w:val="004A018F"/>
    <w:rsid w:val="004A04F7"/>
    <w:rsid w:val="004A1227"/>
    <w:rsid w:val="004A22F0"/>
    <w:rsid w:val="004A251D"/>
    <w:rsid w:val="004A27C7"/>
    <w:rsid w:val="004A3054"/>
    <w:rsid w:val="004A3839"/>
    <w:rsid w:val="004A4BFB"/>
    <w:rsid w:val="004A52B4"/>
    <w:rsid w:val="004A5594"/>
    <w:rsid w:val="004A775D"/>
    <w:rsid w:val="004B073E"/>
    <w:rsid w:val="004B08EF"/>
    <w:rsid w:val="004B1F42"/>
    <w:rsid w:val="004B2689"/>
    <w:rsid w:val="004B2719"/>
    <w:rsid w:val="004B2A08"/>
    <w:rsid w:val="004B2C0F"/>
    <w:rsid w:val="004B374D"/>
    <w:rsid w:val="004B43AE"/>
    <w:rsid w:val="004B441A"/>
    <w:rsid w:val="004B4CCF"/>
    <w:rsid w:val="004B6754"/>
    <w:rsid w:val="004B71B4"/>
    <w:rsid w:val="004B7878"/>
    <w:rsid w:val="004B7D19"/>
    <w:rsid w:val="004B7D61"/>
    <w:rsid w:val="004C07BE"/>
    <w:rsid w:val="004C08AE"/>
    <w:rsid w:val="004C19A2"/>
    <w:rsid w:val="004C19B6"/>
    <w:rsid w:val="004C1C77"/>
    <w:rsid w:val="004C1D7F"/>
    <w:rsid w:val="004C290A"/>
    <w:rsid w:val="004C2E48"/>
    <w:rsid w:val="004C3364"/>
    <w:rsid w:val="004C3758"/>
    <w:rsid w:val="004C3CDD"/>
    <w:rsid w:val="004C4209"/>
    <w:rsid w:val="004C4405"/>
    <w:rsid w:val="004C4579"/>
    <w:rsid w:val="004C4DC0"/>
    <w:rsid w:val="004C593C"/>
    <w:rsid w:val="004C6C39"/>
    <w:rsid w:val="004C6D07"/>
    <w:rsid w:val="004C6FA7"/>
    <w:rsid w:val="004C7AA8"/>
    <w:rsid w:val="004C7D6F"/>
    <w:rsid w:val="004C7FA0"/>
    <w:rsid w:val="004D05DD"/>
    <w:rsid w:val="004D0FAE"/>
    <w:rsid w:val="004D1280"/>
    <w:rsid w:val="004D2441"/>
    <w:rsid w:val="004D3D96"/>
    <w:rsid w:val="004D3F0C"/>
    <w:rsid w:val="004D5A64"/>
    <w:rsid w:val="004D6FCC"/>
    <w:rsid w:val="004D750A"/>
    <w:rsid w:val="004D7E61"/>
    <w:rsid w:val="004D7F82"/>
    <w:rsid w:val="004E0B27"/>
    <w:rsid w:val="004E0E1D"/>
    <w:rsid w:val="004E1AD0"/>
    <w:rsid w:val="004E269F"/>
    <w:rsid w:val="004E2F39"/>
    <w:rsid w:val="004E46E4"/>
    <w:rsid w:val="004E6489"/>
    <w:rsid w:val="004E6765"/>
    <w:rsid w:val="004E6BCA"/>
    <w:rsid w:val="004F113C"/>
    <w:rsid w:val="004F11D1"/>
    <w:rsid w:val="004F1C32"/>
    <w:rsid w:val="004F2222"/>
    <w:rsid w:val="004F2880"/>
    <w:rsid w:val="004F36F6"/>
    <w:rsid w:val="004F4A47"/>
    <w:rsid w:val="004F4D28"/>
    <w:rsid w:val="004F56B3"/>
    <w:rsid w:val="004F6745"/>
    <w:rsid w:val="004F686F"/>
    <w:rsid w:val="004F6D53"/>
    <w:rsid w:val="004F6FAB"/>
    <w:rsid w:val="004F7795"/>
    <w:rsid w:val="00500DD2"/>
    <w:rsid w:val="00501516"/>
    <w:rsid w:val="0050212E"/>
    <w:rsid w:val="00503AD4"/>
    <w:rsid w:val="00503B7E"/>
    <w:rsid w:val="00504479"/>
    <w:rsid w:val="00504862"/>
    <w:rsid w:val="00504C1E"/>
    <w:rsid w:val="00504CEB"/>
    <w:rsid w:val="00504D98"/>
    <w:rsid w:val="005068E1"/>
    <w:rsid w:val="00506F4F"/>
    <w:rsid w:val="00507455"/>
    <w:rsid w:val="00507692"/>
    <w:rsid w:val="005076D5"/>
    <w:rsid w:val="00507EC7"/>
    <w:rsid w:val="0051063D"/>
    <w:rsid w:val="00510840"/>
    <w:rsid w:val="0051095D"/>
    <w:rsid w:val="00510CD0"/>
    <w:rsid w:val="005136FE"/>
    <w:rsid w:val="0051372D"/>
    <w:rsid w:val="0051397C"/>
    <w:rsid w:val="00513CCF"/>
    <w:rsid w:val="00513DBB"/>
    <w:rsid w:val="005141F7"/>
    <w:rsid w:val="00514828"/>
    <w:rsid w:val="00514A28"/>
    <w:rsid w:val="0051593F"/>
    <w:rsid w:val="00516D09"/>
    <w:rsid w:val="005179C6"/>
    <w:rsid w:val="00517CED"/>
    <w:rsid w:val="005200E1"/>
    <w:rsid w:val="005210A1"/>
    <w:rsid w:val="005213AE"/>
    <w:rsid w:val="00521558"/>
    <w:rsid w:val="00522094"/>
    <w:rsid w:val="00522E29"/>
    <w:rsid w:val="00523C88"/>
    <w:rsid w:val="0052455F"/>
    <w:rsid w:val="00524B87"/>
    <w:rsid w:val="00524EBC"/>
    <w:rsid w:val="005252B6"/>
    <w:rsid w:val="00525F2B"/>
    <w:rsid w:val="00526968"/>
    <w:rsid w:val="005272C3"/>
    <w:rsid w:val="005275DF"/>
    <w:rsid w:val="00527604"/>
    <w:rsid w:val="00530468"/>
    <w:rsid w:val="00530EC1"/>
    <w:rsid w:val="00531365"/>
    <w:rsid w:val="0053193E"/>
    <w:rsid w:val="00531B49"/>
    <w:rsid w:val="005321E6"/>
    <w:rsid w:val="00532A09"/>
    <w:rsid w:val="005331EE"/>
    <w:rsid w:val="0053333D"/>
    <w:rsid w:val="00533B0B"/>
    <w:rsid w:val="00533CCC"/>
    <w:rsid w:val="00533E0A"/>
    <w:rsid w:val="00533E5F"/>
    <w:rsid w:val="00533E60"/>
    <w:rsid w:val="005347E1"/>
    <w:rsid w:val="005354A4"/>
    <w:rsid w:val="00535DDB"/>
    <w:rsid w:val="00540031"/>
    <w:rsid w:val="00540C12"/>
    <w:rsid w:val="005411F2"/>
    <w:rsid w:val="0054138D"/>
    <w:rsid w:val="00541FE6"/>
    <w:rsid w:val="00542416"/>
    <w:rsid w:val="00542754"/>
    <w:rsid w:val="00542A6F"/>
    <w:rsid w:val="00544530"/>
    <w:rsid w:val="00545130"/>
    <w:rsid w:val="0054535D"/>
    <w:rsid w:val="00545471"/>
    <w:rsid w:val="00545D2E"/>
    <w:rsid w:val="00546424"/>
    <w:rsid w:val="00546430"/>
    <w:rsid w:val="005479E9"/>
    <w:rsid w:val="0055065B"/>
    <w:rsid w:val="00550A09"/>
    <w:rsid w:val="0055179E"/>
    <w:rsid w:val="00552254"/>
    <w:rsid w:val="00552740"/>
    <w:rsid w:val="00552805"/>
    <w:rsid w:val="005529F1"/>
    <w:rsid w:val="00552A79"/>
    <w:rsid w:val="00552BAD"/>
    <w:rsid w:val="00552BB4"/>
    <w:rsid w:val="00552CB5"/>
    <w:rsid w:val="0055383E"/>
    <w:rsid w:val="00553AB0"/>
    <w:rsid w:val="0055478D"/>
    <w:rsid w:val="00554EFB"/>
    <w:rsid w:val="0055569D"/>
    <w:rsid w:val="00555A6C"/>
    <w:rsid w:val="005600E9"/>
    <w:rsid w:val="00560B59"/>
    <w:rsid w:val="0056110D"/>
    <w:rsid w:val="0056134C"/>
    <w:rsid w:val="00561AD9"/>
    <w:rsid w:val="00562691"/>
    <w:rsid w:val="00562CFA"/>
    <w:rsid w:val="00562E11"/>
    <w:rsid w:val="00563197"/>
    <w:rsid w:val="00563F47"/>
    <w:rsid w:val="00565794"/>
    <w:rsid w:val="00565BC9"/>
    <w:rsid w:val="00566447"/>
    <w:rsid w:val="005664EA"/>
    <w:rsid w:val="005672AA"/>
    <w:rsid w:val="00570039"/>
    <w:rsid w:val="00570B4D"/>
    <w:rsid w:val="00571451"/>
    <w:rsid w:val="00571C52"/>
    <w:rsid w:val="00571C93"/>
    <w:rsid w:val="00574040"/>
    <w:rsid w:val="00576CA3"/>
    <w:rsid w:val="00577E48"/>
    <w:rsid w:val="00577F21"/>
    <w:rsid w:val="00577F38"/>
    <w:rsid w:val="00577F6D"/>
    <w:rsid w:val="00580DF0"/>
    <w:rsid w:val="00582551"/>
    <w:rsid w:val="0058264D"/>
    <w:rsid w:val="005830D6"/>
    <w:rsid w:val="00583582"/>
    <w:rsid w:val="00584C7E"/>
    <w:rsid w:val="0058554C"/>
    <w:rsid w:val="00586A5B"/>
    <w:rsid w:val="00586A78"/>
    <w:rsid w:val="00586B7F"/>
    <w:rsid w:val="005900DB"/>
    <w:rsid w:val="00590E47"/>
    <w:rsid w:val="0059110E"/>
    <w:rsid w:val="00591DE0"/>
    <w:rsid w:val="00591F12"/>
    <w:rsid w:val="00592333"/>
    <w:rsid w:val="00592B3A"/>
    <w:rsid w:val="0059317E"/>
    <w:rsid w:val="005948A0"/>
    <w:rsid w:val="005955B3"/>
    <w:rsid w:val="005969B8"/>
    <w:rsid w:val="005A003E"/>
    <w:rsid w:val="005A0649"/>
    <w:rsid w:val="005A0F25"/>
    <w:rsid w:val="005A3191"/>
    <w:rsid w:val="005A35EE"/>
    <w:rsid w:val="005A3FAD"/>
    <w:rsid w:val="005A402E"/>
    <w:rsid w:val="005A4CFA"/>
    <w:rsid w:val="005A50B9"/>
    <w:rsid w:val="005A673F"/>
    <w:rsid w:val="005A684F"/>
    <w:rsid w:val="005A7080"/>
    <w:rsid w:val="005A7D21"/>
    <w:rsid w:val="005B09F3"/>
    <w:rsid w:val="005B1354"/>
    <w:rsid w:val="005B1C1A"/>
    <w:rsid w:val="005B3BB0"/>
    <w:rsid w:val="005B420E"/>
    <w:rsid w:val="005B4636"/>
    <w:rsid w:val="005B4AB2"/>
    <w:rsid w:val="005B5191"/>
    <w:rsid w:val="005B6C6D"/>
    <w:rsid w:val="005C00DF"/>
    <w:rsid w:val="005C0233"/>
    <w:rsid w:val="005C06A7"/>
    <w:rsid w:val="005C07D4"/>
    <w:rsid w:val="005C242A"/>
    <w:rsid w:val="005C2A42"/>
    <w:rsid w:val="005C2BE3"/>
    <w:rsid w:val="005C2CB4"/>
    <w:rsid w:val="005C2F77"/>
    <w:rsid w:val="005C3172"/>
    <w:rsid w:val="005C34C4"/>
    <w:rsid w:val="005C4338"/>
    <w:rsid w:val="005C4AA4"/>
    <w:rsid w:val="005C5FA2"/>
    <w:rsid w:val="005C64AC"/>
    <w:rsid w:val="005C6C5A"/>
    <w:rsid w:val="005C7304"/>
    <w:rsid w:val="005C7AAD"/>
    <w:rsid w:val="005D0480"/>
    <w:rsid w:val="005D04DE"/>
    <w:rsid w:val="005D1140"/>
    <w:rsid w:val="005D1247"/>
    <w:rsid w:val="005D12AB"/>
    <w:rsid w:val="005D31FC"/>
    <w:rsid w:val="005D371C"/>
    <w:rsid w:val="005D3D5B"/>
    <w:rsid w:val="005D3F98"/>
    <w:rsid w:val="005D59BC"/>
    <w:rsid w:val="005D6945"/>
    <w:rsid w:val="005D74F8"/>
    <w:rsid w:val="005D7F2B"/>
    <w:rsid w:val="005E0570"/>
    <w:rsid w:val="005E0DBE"/>
    <w:rsid w:val="005E0E9D"/>
    <w:rsid w:val="005E12E0"/>
    <w:rsid w:val="005E1439"/>
    <w:rsid w:val="005E158E"/>
    <w:rsid w:val="005E2492"/>
    <w:rsid w:val="005E27EF"/>
    <w:rsid w:val="005E2A38"/>
    <w:rsid w:val="005E2ACB"/>
    <w:rsid w:val="005E359D"/>
    <w:rsid w:val="005E39E9"/>
    <w:rsid w:val="005E3B45"/>
    <w:rsid w:val="005E4BFB"/>
    <w:rsid w:val="005E5C63"/>
    <w:rsid w:val="005E71DA"/>
    <w:rsid w:val="005E72DE"/>
    <w:rsid w:val="005F034B"/>
    <w:rsid w:val="005F0C74"/>
    <w:rsid w:val="005F1542"/>
    <w:rsid w:val="005F22C8"/>
    <w:rsid w:val="005F2683"/>
    <w:rsid w:val="005F319B"/>
    <w:rsid w:val="005F3C61"/>
    <w:rsid w:val="005F4C05"/>
    <w:rsid w:val="005F5A41"/>
    <w:rsid w:val="005F5A47"/>
    <w:rsid w:val="005F6E86"/>
    <w:rsid w:val="005F7775"/>
    <w:rsid w:val="005F7B61"/>
    <w:rsid w:val="00600642"/>
    <w:rsid w:val="00600848"/>
    <w:rsid w:val="00600E37"/>
    <w:rsid w:val="00600EF8"/>
    <w:rsid w:val="00601DC0"/>
    <w:rsid w:val="00602577"/>
    <w:rsid w:val="006035B0"/>
    <w:rsid w:val="00605AC3"/>
    <w:rsid w:val="0060649C"/>
    <w:rsid w:val="00606BFC"/>
    <w:rsid w:val="00606E44"/>
    <w:rsid w:val="00607798"/>
    <w:rsid w:val="006077A1"/>
    <w:rsid w:val="006078F9"/>
    <w:rsid w:val="00610702"/>
    <w:rsid w:val="0061073B"/>
    <w:rsid w:val="00610BA9"/>
    <w:rsid w:val="0061148B"/>
    <w:rsid w:val="00612254"/>
    <w:rsid w:val="00612491"/>
    <w:rsid w:val="00613379"/>
    <w:rsid w:val="00614291"/>
    <w:rsid w:val="006143A7"/>
    <w:rsid w:val="00614B8F"/>
    <w:rsid w:val="00614D7C"/>
    <w:rsid w:val="00616236"/>
    <w:rsid w:val="00617026"/>
    <w:rsid w:val="00617D3E"/>
    <w:rsid w:val="0062008D"/>
    <w:rsid w:val="006202E3"/>
    <w:rsid w:val="00620502"/>
    <w:rsid w:val="00620F29"/>
    <w:rsid w:val="00621B62"/>
    <w:rsid w:val="00621BCC"/>
    <w:rsid w:val="00622522"/>
    <w:rsid w:val="0062265F"/>
    <w:rsid w:val="00622E25"/>
    <w:rsid w:val="00622E39"/>
    <w:rsid w:val="00623CF8"/>
    <w:rsid w:val="006242A5"/>
    <w:rsid w:val="0062454C"/>
    <w:rsid w:val="006254ED"/>
    <w:rsid w:val="006256E6"/>
    <w:rsid w:val="00625896"/>
    <w:rsid w:val="00626790"/>
    <w:rsid w:val="006272A5"/>
    <w:rsid w:val="0062777B"/>
    <w:rsid w:val="00627820"/>
    <w:rsid w:val="00627C9A"/>
    <w:rsid w:val="00627E96"/>
    <w:rsid w:val="0063109B"/>
    <w:rsid w:val="0063112E"/>
    <w:rsid w:val="00633B58"/>
    <w:rsid w:val="00633BD7"/>
    <w:rsid w:val="00633D78"/>
    <w:rsid w:val="006341A1"/>
    <w:rsid w:val="00634329"/>
    <w:rsid w:val="00634453"/>
    <w:rsid w:val="00635484"/>
    <w:rsid w:val="00635CFE"/>
    <w:rsid w:val="00636C03"/>
    <w:rsid w:val="00636EE3"/>
    <w:rsid w:val="006370CD"/>
    <w:rsid w:val="00637367"/>
    <w:rsid w:val="0063762A"/>
    <w:rsid w:val="00637B86"/>
    <w:rsid w:val="00637BFB"/>
    <w:rsid w:val="00640D4B"/>
    <w:rsid w:val="006412CA"/>
    <w:rsid w:val="006417CE"/>
    <w:rsid w:val="00641A63"/>
    <w:rsid w:val="00643995"/>
    <w:rsid w:val="00644AB0"/>
    <w:rsid w:val="00644BC1"/>
    <w:rsid w:val="00644E7B"/>
    <w:rsid w:val="0064539F"/>
    <w:rsid w:val="00645434"/>
    <w:rsid w:val="00645523"/>
    <w:rsid w:val="00645B97"/>
    <w:rsid w:val="006462C2"/>
    <w:rsid w:val="006466BF"/>
    <w:rsid w:val="00646D6D"/>
    <w:rsid w:val="00646FFD"/>
    <w:rsid w:val="006501AD"/>
    <w:rsid w:val="006528F0"/>
    <w:rsid w:val="00652DC7"/>
    <w:rsid w:val="006531B5"/>
    <w:rsid w:val="006536A3"/>
    <w:rsid w:val="00653BCE"/>
    <w:rsid w:val="00653F3D"/>
    <w:rsid w:val="006540A4"/>
    <w:rsid w:val="0065423B"/>
    <w:rsid w:val="0065442A"/>
    <w:rsid w:val="006549B0"/>
    <w:rsid w:val="00655194"/>
    <w:rsid w:val="00655B1A"/>
    <w:rsid w:val="00656EC3"/>
    <w:rsid w:val="006613AA"/>
    <w:rsid w:val="00661BB1"/>
    <w:rsid w:val="00661D3C"/>
    <w:rsid w:val="00661FA2"/>
    <w:rsid w:val="0066234A"/>
    <w:rsid w:val="006624B0"/>
    <w:rsid w:val="0066274E"/>
    <w:rsid w:val="00663853"/>
    <w:rsid w:val="00664278"/>
    <w:rsid w:val="00664CDB"/>
    <w:rsid w:val="00664D2C"/>
    <w:rsid w:val="00664FB7"/>
    <w:rsid w:val="0066500B"/>
    <w:rsid w:val="0066574A"/>
    <w:rsid w:val="00665EFB"/>
    <w:rsid w:val="00666F2E"/>
    <w:rsid w:val="00667678"/>
    <w:rsid w:val="00667AAF"/>
    <w:rsid w:val="006701B4"/>
    <w:rsid w:val="006705AC"/>
    <w:rsid w:val="00670912"/>
    <w:rsid w:val="00670BED"/>
    <w:rsid w:val="00671070"/>
    <w:rsid w:val="006712DA"/>
    <w:rsid w:val="00671AA9"/>
    <w:rsid w:val="00671F75"/>
    <w:rsid w:val="00672653"/>
    <w:rsid w:val="00672A95"/>
    <w:rsid w:val="00674334"/>
    <w:rsid w:val="0067579A"/>
    <w:rsid w:val="006765E5"/>
    <w:rsid w:val="006768E0"/>
    <w:rsid w:val="00676D9A"/>
    <w:rsid w:val="0067706B"/>
    <w:rsid w:val="006777D2"/>
    <w:rsid w:val="00677AAC"/>
    <w:rsid w:val="006807FE"/>
    <w:rsid w:val="006814B6"/>
    <w:rsid w:val="00681C86"/>
    <w:rsid w:val="00682944"/>
    <w:rsid w:val="00682D2C"/>
    <w:rsid w:val="00682E45"/>
    <w:rsid w:val="006830AC"/>
    <w:rsid w:val="006846DA"/>
    <w:rsid w:val="00684BC8"/>
    <w:rsid w:val="00684E4B"/>
    <w:rsid w:val="00684E8A"/>
    <w:rsid w:val="00685C7D"/>
    <w:rsid w:val="00686430"/>
    <w:rsid w:val="0068682E"/>
    <w:rsid w:val="00687601"/>
    <w:rsid w:val="00690A71"/>
    <w:rsid w:val="00691197"/>
    <w:rsid w:val="006916F9"/>
    <w:rsid w:val="006922C1"/>
    <w:rsid w:val="00692F28"/>
    <w:rsid w:val="00694106"/>
    <w:rsid w:val="006956D2"/>
    <w:rsid w:val="00695C0F"/>
    <w:rsid w:val="006974C8"/>
    <w:rsid w:val="006A0344"/>
    <w:rsid w:val="006A035A"/>
    <w:rsid w:val="006A0D12"/>
    <w:rsid w:val="006A1D54"/>
    <w:rsid w:val="006A1E32"/>
    <w:rsid w:val="006A2CB2"/>
    <w:rsid w:val="006A30EE"/>
    <w:rsid w:val="006A3587"/>
    <w:rsid w:val="006A3C07"/>
    <w:rsid w:val="006A3D38"/>
    <w:rsid w:val="006A497B"/>
    <w:rsid w:val="006A4F3F"/>
    <w:rsid w:val="006A69E0"/>
    <w:rsid w:val="006A7870"/>
    <w:rsid w:val="006B0300"/>
    <w:rsid w:val="006B040F"/>
    <w:rsid w:val="006B0A22"/>
    <w:rsid w:val="006B0AA9"/>
    <w:rsid w:val="006B0B31"/>
    <w:rsid w:val="006B1B22"/>
    <w:rsid w:val="006B30DD"/>
    <w:rsid w:val="006B31C0"/>
    <w:rsid w:val="006B3341"/>
    <w:rsid w:val="006B4B08"/>
    <w:rsid w:val="006B71E8"/>
    <w:rsid w:val="006C09A6"/>
    <w:rsid w:val="006C1F2A"/>
    <w:rsid w:val="006C251A"/>
    <w:rsid w:val="006C2E69"/>
    <w:rsid w:val="006C3D50"/>
    <w:rsid w:val="006C4211"/>
    <w:rsid w:val="006C4379"/>
    <w:rsid w:val="006C466F"/>
    <w:rsid w:val="006C56DD"/>
    <w:rsid w:val="006C6548"/>
    <w:rsid w:val="006C6609"/>
    <w:rsid w:val="006C7908"/>
    <w:rsid w:val="006D263E"/>
    <w:rsid w:val="006D3073"/>
    <w:rsid w:val="006D38F3"/>
    <w:rsid w:val="006D3C53"/>
    <w:rsid w:val="006D4D20"/>
    <w:rsid w:val="006D4EA8"/>
    <w:rsid w:val="006D4FF0"/>
    <w:rsid w:val="006D515F"/>
    <w:rsid w:val="006D61A6"/>
    <w:rsid w:val="006D660A"/>
    <w:rsid w:val="006D7EA9"/>
    <w:rsid w:val="006E0A91"/>
    <w:rsid w:val="006E0E44"/>
    <w:rsid w:val="006E1339"/>
    <w:rsid w:val="006E183D"/>
    <w:rsid w:val="006E272F"/>
    <w:rsid w:val="006E3490"/>
    <w:rsid w:val="006E37A8"/>
    <w:rsid w:val="006E402F"/>
    <w:rsid w:val="006E41E0"/>
    <w:rsid w:val="006E4207"/>
    <w:rsid w:val="006E53FB"/>
    <w:rsid w:val="006E6396"/>
    <w:rsid w:val="006E7044"/>
    <w:rsid w:val="006E7349"/>
    <w:rsid w:val="006E77F6"/>
    <w:rsid w:val="006F0173"/>
    <w:rsid w:val="006F0617"/>
    <w:rsid w:val="006F1275"/>
    <w:rsid w:val="006F1D44"/>
    <w:rsid w:val="006F2DCB"/>
    <w:rsid w:val="006F6754"/>
    <w:rsid w:val="0070074B"/>
    <w:rsid w:val="00701053"/>
    <w:rsid w:val="00701BEE"/>
    <w:rsid w:val="00701F8F"/>
    <w:rsid w:val="007020DC"/>
    <w:rsid w:val="00702180"/>
    <w:rsid w:val="0070248A"/>
    <w:rsid w:val="007024D3"/>
    <w:rsid w:val="00703403"/>
    <w:rsid w:val="00704739"/>
    <w:rsid w:val="00705DEE"/>
    <w:rsid w:val="00705E2E"/>
    <w:rsid w:val="00707387"/>
    <w:rsid w:val="00707BAE"/>
    <w:rsid w:val="00710E66"/>
    <w:rsid w:val="00710E7E"/>
    <w:rsid w:val="00712049"/>
    <w:rsid w:val="00714E7F"/>
    <w:rsid w:val="00715416"/>
    <w:rsid w:val="00715D6F"/>
    <w:rsid w:val="0071688D"/>
    <w:rsid w:val="00716994"/>
    <w:rsid w:val="00716D21"/>
    <w:rsid w:val="007200BA"/>
    <w:rsid w:val="00721D0D"/>
    <w:rsid w:val="00721D89"/>
    <w:rsid w:val="00722113"/>
    <w:rsid w:val="007223E4"/>
    <w:rsid w:val="00723A3A"/>
    <w:rsid w:val="00723AF3"/>
    <w:rsid w:val="00723E9E"/>
    <w:rsid w:val="007246E1"/>
    <w:rsid w:val="0072483F"/>
    <w:rsid w:val="00725531"/>
    <w:rsid w:val="0072576E"/>
    <w:rsid w:val="00725E2D"/>
    <w:rsid w:val="007260B8"/>
    <w:rsid w:val="00726565"/>
    <w:rsid w:val="00726BAE"/>
    <w:rsid w:val="00726F03"/>
    <w:rsid w:val="007271EC"/>
    <w:rsid w:val="0072781F"/>
    <w:rsid w:val="00727843"/>
    <w:rsid w:val="0072799A"/>
    <w:rsid w:val="007279B8"/>
    <w:rsid w:val="007312D9"/>
    <w:rsid w:val="00731A72"/>
    <w:rsid w:val="00732F2E"/>
    <w:rsid w:val="007337A6"/>
    <w:rsid w:val="007355DC"/>
    <w:rsid w:val="007356DC"/>
    <w:rsid w:val="007360AD"/>
    <w:rsid w:val="00736E75"/>
    <w:rsid w:val="00737E2F"/>
    <w:rsid w:val="007418A1"/>
    <w:rsid w:val="00741E6E"/>
    <w:rsid w:val="00742745"/>
    <w:rsid w:val="00743797"/>
    <w:rsid w:val="00743EB8"/>
    <w:rsid w:val="00745656"/>
    <w:rsid w:val="00745836"/>
    <w:rsid w:val="00746D44"/>
    <w:rsid w:val="007472FF"/>
    <w:rsid w:val="007475AF"/>
    <w:rsid w:val="00747C7C"/>
    <w:rsid w:val="00751B39"/>
    <w:rsid w:val="00751CF5"/>
    <w:rsid w:val="00752309"/>
    <w:rsid w:val="00752F27"/>
    <w:rsid w:val="007533A6"/>
    <w:rsid w:val="00753689"/>
    <w:rsid w:val="00754F7C"/>
    <w:rsid w:val="00755055"/>
    <w:rsid w:val="0075506E"/>
    <w:rsid w:val="00755119"/>
    <w:rsid w:val="00757E47"/>
    <w:rsid w:val="007600AB"/>
    <w:rsid w:val="00760941"/>
    <w:rsid w:val="00760977"/>
    <w:rsid w:val="00760FD2"/>
    <w:rsid w:val="007617D3"/>
    <w:rsid w:val="00761BD8"/>
    <w:rsid w:val="0076224C"/>
    <w:rsid w:val="007640CC"/>
    <w:rsid w:val="00764542"/>
    <w:rsid w:val="00764727"/>
    <w:rsid w:val="0076635D"/>
    <w:rsid w:val="007668A4"/>
    <w:rsid w:val="0076720F"/>
    <w:rsid w:val="00767443"/>
    <w:rsid w:val="00767CC5"/>
    <w:rsid w:val="00770753"/>
    <w:rsid w:val="007712D3"/>
    <w:rsid w:val="007727B5"/>
    <w:rsid w:val="007744E4"/>
    <w:rsid w:val="00774E36"/>
    <w:rsid w:val="00775C03"/>
    <w:rsid w:val="00777FB9"/>
    <w:rsid w:val="00781130"/>
    <w:rsid w:val="00781D81"/>
    <w:rsid w:val="007820F9"/>
    <w:rsid w:val="007825A1"/>
    <w:rsid w:val="0078336B"/>
    <w:rsid w:val="0078526D"/>
    <w:rsid w:val="00785C02"/>
    <w:rsid w:val="00786033"/>
    <w:rsid w:val="00787089"/>
    <w:rsid w:val="00787532"/>
    <w:rsid w:val="007877C7"/>
    <w:rsid w:val="007911C8"/>
    <w:rsid w:val="00791230"/>
    <w:rsid w:val="00792C54"/>
    <w:rsid w:val="00792CCB"/>
    <w:rsid w:val="00792E36"/>
    <w:rsid w:val="007937BE"/>
    <w:rsid w:val="00793FCA"/>
    <w:rsid w:val="0079456C"/>
    <w:rsid w:val="00794B50"/>
    <w:rsid w:val="007953CD"/>
    <w:rsid w:val="007958C2"/>
    <w:rsid w:val="00796210"/>
    <w:rsid w:val="0079648F"/>
    <w:rsid w:val="00797A03"/>
    <w:rsid w:val="00797D91"/>
    <w:rsid w:val="007A014C"/>
    <w:rsid w:val="007A0FF7"/>
    <w:rsid w:val="007A1B8A"/>
    <w:rsid w:val="007A1D2D"/>
    <w:rsid w:val="007A3B9E"/>
    <w:rsid w:val="007A3C7F"/>
    <w:rsid w:val="007A3D3E"/>
    <w:rsid w:val="007A3F55"/>
    <w:rsid w:val="007A3F8B"/>
    <w:rsid w:val="007A420F"/>
    <w:rsid w:val="007A5576"/>
    <w:rsid w:val="007A5BD1"/>
    <w:rsid w:val="007A6E7E"/>
    <w:rsid w:val="007A7061"/>
    <w:rsid w:val="007A7BEF"/>
    <w:rsid w:val="007B0879"/>
    <w:rsid w:val="007B0B59"/>
    <w:rsid w:val="007B0F37"/>
    <w:rsid w:val="007B2E18"/>
    <w:rsid w:val="007B4122"/>
    <w:rsid w:val="007B42EC"/>
    <w:rsid w:val="007B45D5"/>
    <w:rsid w:val="007B665D"/>
    <w:rsid w:val="007B7790"/>
    <w:rsid w:val="007B7B1A"/>
    <w:rsid w:val="007B7DBD"/>
    <w:rsid w:val="007C03A7"/>
    <w:rsid w:val="007C0927"/>
    <w:rsid w:val="007C1B2A"/>
    <w:rsid w:val="007C1B4E"/>
    <w:rsid w:val="007C4AF1"/>
    <w:rsid w:val="007C4DFD"/>
    <w:rsid w:val="007C6BDE"/>
    <w:rsid w:val="007C6E1F"/>
    <w:rsid w:val="007D0712"/>
    <w:rsid w:val="007D13EF"/>
    <w:rsid w:val="007D1752"/>
    <w:rsid w:val="007D1E50"/>
    <w:rsid w:val="007D2391"/>
    <w:rsid w:val="007D264C"/>
    <w:rsid w:val="007D31E7"/>
    <w:rsid w:val="007D3246"/>
    <w:rsid w:val="007D3592"/>
    <w:rsid w:val="007D3A55"/>
    <w:rsid w:val="007D4498"/>
    <w:rsid w:val="007D475E"/>
    <w:rsid w:val="007D4E40"/>
    <w:rsid w:val="007D5A97"/>
    <w:rsid w:val="007D5CEC"/>
    <w:rsid w:val="007D61DE"/>
    <w:rsid w:val="007E0683"/>
    <w:rsid w:val="007E08F5"/>
    <w:rsid w:val="007E0D4A"/>
    <w:rsid w:val="007E19B8"/>
    <w:rsid w:val="007E247B"/>
    <w:rsid w:val="007E2807"/>
    <w:rsid w:val="007E3707"/>
    <w:rsid w:val="007E55BA"/>
    <w:rsid w:val="007E5B8B"/>
    <w:rsid w:val="007E67E9"/>
    <w:rsid w:val="007E6E33"/>
    <w:rsid w:val="007F02B5"/>
    <w:rsid w:val="007F058F"/>
    <w:rsid w:val="007F0B9E"/>
    <w:rsid w:val="007F1B43"/>
    <w:rsid w:val="007F235C"/>
    <w:rsid w:val="007F25B3"/>
    <w:rsid w:val="007F267A"/>
    <w:rsid w:val="007F2A4E"/>
    <w:rsid w:val="007F2D39"/>
    <w:rsid w:val="007F2FB7"/>
    <w:rsid w:val="007F39CE"/>
    <w:rsid w:val="007F3B8E"/>
    <w:rsid w:val="007F4053"/>
    <w:rsid w:val="007F4BCA"/>
    <w:rsid w:val="007F5020"/>
    <w:rsid w:val="007F5125"/>
    <w:rsid w:val="007F5965"/>
    <w:rsid w:val="007F5DB9"/>
    <w:rsid w:val="007F6E3F"/>
    <w:rsid w:val="007F7701"/>
    <w:rsid w:val="008009ED"/>
    <w:rsid w:val="00800B45"/>
    <w:rsid w:val="00801FEA"/>
    <w:rsid w:val="008029C2"/>
    <w:rsid w:val="008033ED"/>
    <w:rsid w:val="0080481A"/>
    <w:rsid w:val="008057A8"/>
    <w:rsid w:val="00805FF6"/>
    <w:rsid w:val="00806012"/>
    <w:rsid w:val="00806252"/>
    <w:rsid w:val="0080687F"/>
    <w:rsid w:val="00806EC0"/>
    <w:rsid w:val="00807289"/>
    <w:rsid w:val="00810BE8"/>
    <w:rsid w:val="00810C90"/>
    <w:rsid w:val="008111D0"/>
    <w:rsid w:val="00811C54"/>
    <w:rsid w:val="00812492"/>
    <w:rsid w:val="008126DF"/>
    <w:rsid w:val="008126FC"/>
    <w:rsid w:val="00813CA0"/>
    <w:rsid w:val="00814785"/>
    <w:rsid w:val="00814BD1"/>
    <w:rsid w:val="0081541F"/>
    <w:rsid w:val="00815B7C"/>
    <w:rsid w:val="00815C96"/>
    <w:rsid w:val="00815F6B"/>
    <w:rsid w:val="00817257"/>
    <w:rsid w:val="00817600"/>
    <w:rsid w:val="008176B9"/>
    <w:rsid w:val="00817E78"/>
    <w:rsid w:val="00820728"/>
    <w:rsid w:val="00820F09"/>
    <w:rsid w:val="008221BA"/>
    <w:rsid w:val="008229C5"/>
    <w:rsid w:val="00823B16"/>
    <w:rsid w:val="0082411C"/>
    <w:rsid w:val="00825659"/>
    <w:rsid w:val="00826CA2"/>
    <w:rsid w:val="00827263"/>
    <w:rsid w:val="00827ACE"/>
    <w:rsid w:val="00830066"/>
    <w:rsid w:val="0083080B"/>
    <w:rsid w:val="00831325"/>
    <w:rsid w:val="00833A6E"/>
    <w:rsid w:val="00834067"/>
    <w:rsid w:val="0084065F"/>
    <w:rsid w:val="0084067D"/>
    <w:rsid w:val="008412EC"/>
    <w:rsid w:val="00841D6E"/>
    <w:rsid w:val="00841F64"/>
    <w:rsid w:val="00842D94"/>
    <w:rsid w:val="00842E0E"/>
    <w:rsid w:val="008459A9"/>
    <w:rsid w:val="00846056"/>
    <w:rsid w:val="0084645C"/>
    <w:rsid w:val="00847150"/>
    <w:rsid w:val="0084784C"/>
    <w:rsid w:val="00847858"/>
    <w:rsid w:val="00847FE1"/>
    <w:rsid w:val="00850D38"/>
    <w:rsid w:val="00851462"/>
    <w:rsid w:val="008518CE"/>
    <w:rsid w:val="00851959"/>
    <w:rsid w:val="00851C43"/>
    <w:rsid w:val="0085229E"/>
    <w:rsid w:val="00852917"/>
    <w:rsid w:val="00852C2F"/>
    <w:rsid w:val="00853553"/>
    <w:rsid w:val="00853A8F"/>
    <w:rsid w:val="00853B4E"/>
    <w:rsid w:val="008545D7"/>
    <w:rsid w:val="00854A97"/>
    <w:rsid w:val="00854BF0"/>
    <w:rsid w:val="00854C4B"/>
    <w:rsid w:val="00855DDA"/>
    <w:rsid w:val="00856176"/>
    <w:rsid w:val="00856EC4"/>
    <w:rsid w:val="008570FF"/>
    <w:rsid w:val="008573EB"/>
    <w:rsid w:val="00857D50"/>
    <w:rsid w:val="00860152"/>
    <w:rsid w:val="008604DF"/>
    <w:rsid w:val="00860FE9"/>
    <w:rsid w:val="008615C0"/>
    <w:rsid w:val="00862445"/>
    <w:rsid w:val="00862C83"/>
    <w:rsid w:val="00862CF9"/>
    <w:rsid w:val="00862F3A"/>
    <w:rsid w:val="00863A2B"/>
    <w:rsid w:val="00863C14"/>
    <w:rsid w:val="00864620"/>
    <w:rsid w:val="00864A09"/>
    <w:rsid w:val="008656E4"/>
    <w:rsid w:val="00865887"/>
    <w:rsid w:val="00867FE7"/>
    <w:rsid w:val="0087092D"/>
    <w:rsid w:val="00870B9A"/>
    <w:rsid w:val="00870D4A"/>
    <w:rsid w:val="00870D58"/>
    <w:rsid w:val="008724E6"/>
    <w:rsid w:val="008725EF"/>
    <w:rsid w:val="00872CE8"/>
    <w:rsid w:val="00873F2D"/>
    <w:rsid w:val="008747EC"/>
    <w:rsid w:val="00875CC4"/>
    <w:rsid w:val="0087747B"/>
    <w:rsid w:val="008814C4"/>
    <w:rsid w:val="008815DB"/>
    <w:rsid w:val="00881611"/>
    <w:rsid w:val="00882A86"/>
    <w:rsid w:val="00883237"/>
    <w:rsid w:val="008846E5"/>
    <w:rsid w:val="00884845"/>
    <w:rsid w:val="00884EFC"/>
    <w:rsid w:val="008852FF"/>
    <w:rsid w:val="0088531B"/>
    <w:rsid w:val="008854E0"/>
    <w:rsid w:val="008856E8"/>
    <w:rsid w:val="0088574A"/>
    <w:rsid w:val="00885C1E"/>
    <w:rsid w:val="00886836"/>
    <w:rsid w:val="00886E92"/>
    <w:rsid w:val="008872CF"/>
    <w:rsid w:val="008879B0"/>
    <w:rsid w:val="008906F9"/>
    <w:rsid w:val="008907D3"/>
    <w:rsid w:val="00890C96"/>
    <w:rsid w:val="00892447"/>
    <w:rsid w:val="00892C30"/>
    <w:rsid w:val="00892D28"/>
    <w:rsid w:val="00892FD3"/>
    <w:rsid w:val="00893719"/>
    <w:rsid w:val="00893C20"/>
    <w:rsid w:val="00893EFB"/>
    <w:rsid w:val="008940DD"/>
    <w:rsid w:val="00895E42"/>
    <w:rsid w:val="008961B3"/>
    <w:rsid w:val="008970E7"/>
    <w:rsid w:val="00897EBB"/>
    <w:rsid w:val="008A0539"/>
    <w:rsid w:val="008A13A9"/>
    <w:rsid w:val="008A18A9"/>
    <w:rsid w:val="008A194A"/>
    <w:rsid w:val="008A314D"/>
    <w:rsid w:val="008A3990"/>
    <w:rsid w:val="008A3D2A"/>
    <w:rsid w:val="008A52EA"/>
    <w:rsid w:val="008A564D"/>
    <w:rsid w:val="008A5A6D"/>
    <w:rsid w:val="008A68BD"/>
    <w:rsid w:val="008A68DC"/>
    <w:rsid w:val="008A6C55"/>
    <w:rsid w:val="008A7B7B"/>
    <w:rsid w:val="008B1EC0"/>
    <w:rsid w:val="008B322E"/>
    <w:rsid w:val="008B3BBA"/>
    <w:rsid w:val="008B3DD0"/>
    <w:rsid w:val="008B44FA"/>
    <w:rsid w:val="008B46D1"/>
    <w:rsid w:val="008B4A47"/>
    <w:rsid w:val="008B54E8"/>
    <w:rsid w:val="008B5574"/>
    <w:rsid w:val="008B58BA"/>
    <w:rsid w:val="008B597B"/>
    <w:rsid w:val="008B5FD2"/>
    <w:rsid w:val="008B6474"/>
    <w:rsid w:val="008B6777"/>
    <w:rsid w:val="008B73B4"/>
    <w:rsid w:val="008B775A"/>
    <w:rsid w:val="008C0AA0"/>
    <w:rsid w:val="008C1515"/>
    <w:rsid w:val="008C2809"/>
    <w:rsid w:val="008C3263"/>
    <w:rsid w:val="008C45A9"/>
    <w:rsid w:val="008C4639"/>
    <w:rsid w:val="008C5D17"/>
    <w:rsid w:val="008C5FA7"/>
    <w:rsid w:val="008C65DF"/>
    <w:rsid w:val="008C6E18"/>
    <w:rsid w:val="008C6FDA"/>
    <w:rsid w:val="008C73BB"/>
    <w:rsid w:val="008D056E"/>
    <w:rsid w:val="008D075A"/>
    <w:rsid w:val="008D088B"/>
    <w:rsid w:val="008D0B1E"/>
    <w:rsid w:val="008D0E20"/>
    <w:rsid w:val="008D1D89"/>
    <w:rsid w:val="008D3006"/>
    <w:rsid w:val="008D3660"/>
    <w:rsid w:val="008D53C2"/>
    <w:rsid w:val="008D56F9"/>
    <w:rsid w:val="008D5E73"/>
    <w:rsid w:val="008D60AF"/>
    <w:rsid w:val="008D6349"/>
    <w:rsid w:val="008D63AE"/>
    <w:rsid w:val="008D6527"/>
    <w:rsid w:val="008D6770"/>
    <w:rsid w:val="008D6ECC"/>
    <w:rsid w:val="008D7038"/>
    <w:rsid w:val="008E0572"/>
    <w:rsid w:val="008E065A"/>
    <w:rsid w:val="008E06B5"/>
    <w:rsid w:val="008E09C5"/>
    <w:rsid w:val="008E0A5C"/>
    <w:rsid w:val="008E13C7"/>
    <w:rsid w:val="008E159E"/>
    <w:rsid w:val="008E1B1C"/>
    <w:rsid w:val="008E1EA6"/>
    <w:rsid w:val="008E256C"/>
    <w:rsid w:val="008E271C"/>
    <w:rsid w:val="008E27E3"/>
    <w:rsid w:val="008E2B07"/>
    <w:rsid w:val="008E303E"/>
    <w:rsid w:val="008E545C"/>
    <w:rsid w:val="008E54D7"/>
    <w:rsid w:val="008E58C8"/>
    <w:rsid w:val="008E6827"/>
    <w:rsid w:val="008E7EFA"/>
    <w:rsid w:val="008F1764"/>
    <w:rsid w:val="008F29A6"/>
    <w:rsid w:val="008F3278"/>
    <w:rsid w:val="008F3EDE"/>
    <w:rsid w:val="008F417B"/>
    <w:rsid w:val="008F4EFB"/>
    <w:rsid w:val="008F5DDD"/>
    <w:rsid w:val="008F621B"/>
    <w:rsid w:val="008F6DC1"/>
    <w:rsid w:val="008F7184"/>
    <w:rsid w:val="008F7BC5"/>
    <w:rsid w:val="0090011D"/>
    <w:rsid w:val="00900EB4"/>
    <w:rsid w:val="0090107D"/>
    <w:rsid w:val="00901BE5"/>
    <w:rsid w:val="00901CBC"/>
    <w:rsid w:val="00903A45"/>
    <w:rsid w:val="00904710"/>
    <w:rsid w:val="009060F8"/>
    <w:rsid w:val="009063D8"/>
    <w:rsid w:val="00906562"/>
    <w:rsid w:val="00907372"/>
    <w:rsid w:val="0090791C"/>
    <w:rsid w:val="00907BB2"/>
    <w:rsid w:val="009101EF"/>
    <w:rsid w:val="0091077D"/>
    <w:rsid w:val="00911D88"/>
    <w:rsid w:val="00911E25"/>
    <w:rsid w:val="00912135"/>
    <w:rsid w:val="00912CDF"/>
    <w:rsid w:val="009132D1"/>
    <w:rsid w:val="00913755"/>
    <w:rsid w:val="00913D78"/>
    <w:rsid w:val="00913E18"/>
    <w:rsid w:val="00914328"/>
    <w:rsid w:val="0091441A"/>
    <w:rsid w:val="00914A36"/>
    <w:rsid w:val="009158E8"/>
    <w:rsid w:val="009159CA"/>
    <w:rsid w:val="00915B66"/>
    <w:rsid w:val="009205E5"/>
    <w:rsid w:val="00920C1A"/>
    <w:rsid w:val="00920FCD"/>
    <w:rsid w:val="009211AC"/>
    <w:rsid w:val="00921719"/>
    <w:rsid w:val="009225EA"/>
    <w:rsid w:val="00922B3D"/>
    <w:rsid w:val="00922C1B"/>
    <w:rsid w:val="00923E16"/>
    <w:rsid w:val="009244EF"/>
    <w:rsid w:val="00924647"/>
    <w:rsid w:val="00924A40"/>
    <w:rsid w:val="00925320"/>
    <w:rsid w:val="0092601C"/>
    <w:rsid w:val="009263EA"/>
    <w:rsid w:val="009266EB"/>
    <w:rsid w:val="009270C8"/>
    <w:rsid w:val="0092733F"/>
    <w:rsid w:val="00927658"/>
    <w:rsid w:val="00927C94"/>
    <w:rsid w:val="00930948"/>
    <w:rsid w:val="00931479"/>
    <w:rsid w:val="00931D99"/>
    <w:rsid w:val="00931E94"/>
    <w:rsid w:val="00933C41"/>
    <w:rsid w:val="00933E19"/>
    <w:rsid w:val="00933E26"/>
    <w:rsid w:val="00934103"/>
    <w:rsid w:val="00935377"/>
    <w:rsid w:val="00935519"/>
    <w:rsid w:val="00936B5C"/>
    <w:rsid w:val="0094078E"/>
    <w:rsid w:val="009416AF"/>
    <w:rsid w:val="009425D0"/>
    <w:rsid w:val="00942F4C"/>
    <w:rsid w:val="0094466C"/>
    <w:rsid w:val="00944762"/>
    <w:rsid w:val="00945DA8"/>
    <w:rsid w:val="00946315"/>
    <w:rsid w:val="0094684E"/>
    <w:rsid w:val="009468F7"/>
    <w:rsid w:val="00946C2B"/>
    <w:rsid w:val="00946E45"/>
    <w:rsid w:val="00947EA5"/>
    <w:rsid w:val="009500FA"/>
    <w:rsid w:val="0095024C"/>
    <w:rsid w:val="00950A83"/>
    <w:rsid w:val="00950CD6"/>
    <w:rsid w:val="00950FDF"/>
    <w:rsid w:val="00951361"/>
    <w:rsid w:val="00951E9C"/>
    <w:rsid w:val="009520CB"/>
    <w:rsid w:val="00952F3F"/>
    <w:rsid w:val="00953233"/>
    <w:rsid w:val="009536F3"/>
    <w:rsid w:val="00953E9B"/>
    <w:rsid w:val="00954E53"/>
    <w:rsid w:val="009557F0"/>
    <w:rsid w:val="00955902"/>
    <w:rsid w:val="009568C0"/>
    <w:rsid w:val="00960F30"/>
    <w:rsid w:val="009612DF"/>
    <w:rsid w:val="0096154C"/>
    <w:rsid w:val="00961ACA"/>
    <w:rsid w:val="00961B00"/>
    <w:rsid w:val="009626A7"/>
    <w:rsid w:val="00962E39"/>
    <w:rsid w:val="00962F61"/>
    <w:rsid w:val="00962FEA"/>
    <w:rsid w:val="00963065"/>
    <w:rsid w:val="00963543"/>
    <w:rsid w:val="009636A2"/>
    <w:rsid w:val="00963A1E"/>
    <w:rsid w:val="00964FB0"/>
    <w:rsid w:val="00965615"/>
    <w:rsid w:val="0096620E"/>
    <w:rsid w:val="00966AA9"/>
    <w:rsid w:val="00967178"/>
    <w:rsid w:val="0096759A"/>
    <w:rsid w:val="009701AA"/>
    <w:rsid w:val="0097109C"/>
    <w:rsid w:val="0097154C"/>
    <w:rsid w:val="009729C2"/>
    <w:rsid w:val="0097353D"/>
    <w:rsid w:val="00973C77"/>
    <w:rsid w:val="009751EA"/>
    <w:rsid w:val="00975262"/>
    <w:rsid w:val="0097547D"/>
    <w:rsid w:val="00975C3C"/>
    <w:rsid w:val="00976538"/>
    <w:rsid w:val="00976F01"/>
    <w:rsid w:val="00977096"/>
    <w:rsid w:val="00977CED"/>
    <w:rsid w:val="0098008F"/>
    <w:rsid w:val="00980113"/>
    <w:rsid w:val="00980275"/>
    <w:rsid w:val="0098034E"/>
    <w:rsid w:val="00981AD9"/>
    <w:rsid w:val="0098228F"/>
    <w:rsid w:val="00982B75"/>
    <w:rsid w:val="00982D50"/>
    <w:rsid w:val="0098371A"/>
    <w:rsid w:val="0098446E"/>
    <w:rsid w:val="00984A4C"/>
    <w:rsid w:val="00984EC4"/>
    <w:rsid w:val="009850A6"/>
    <w:rsid w:val="009862C1"/>
    <w:rsid w:val="009863C3"/>
    <w:rsid w:val="009869CE"/>
    <w:rsid w:val="00986CC7"/>
    <w:rsid w:val="0098789D"/>
    <w:rsid w:val="00987E65"/>
    <w:rsid w:val="00987F64"/>
    <w:rsid w:val="00990AFF"/>
    <w:rsid w:val="0099119B"/>
    <w:rsid w:val="00991326"/>
    <w:rsid w:val="00991339"/>
    <w:rsid w:val="009915B8"/>
    <w:rsid w:val="0099167D"/>
    <w:rsid w:val="00991CEB"/>
    <w:rsid w:val="00992777"/>
    <w:rsid w:val="00993528"/>
    <w:rsid w:val="00993973"/>
    <w:rsid w:val="00993E72"/>
    <w:rsid w:val="00995275"/>
    <w:rsid w:val="009956B5"/>
    <w:rsid w:val="00997CBA"/>
    <w:rsid w:val="00997F2D"/>
    <w:rsid w:val="00997F30"/>
    <w:rsid w:val="009A0325"/>
    <w:rsid w:val="009A03CE"/>
    <w:rsid w:val="009A1B21"/>
    <w:rsid w:val="009A271F"/>
    <w:rsid w:val="009A35D8"/>
    <w:rsid w:val="009A454B"/>
    <w:rsid w:val="009A47AC"/>
    <w:rsid w:val="009A5E03"/>
    <w:rsid w:val="009A60CD"/>
    <w:rsid w:val="009A72EA"/>
    <w:rsid w:val="009A7C47"/>
    <w:rsid w:val="009B13DA"/>
    <w:rsid w:val="009B2949"/>
    <w:rsid w:val="009B4289"/>
    <w:rsid w:val="009B49B9"/>
    <w:rsid w:val="009B4AF2"/>
    <w:rsid w:val="009B4B12"/>
    <w:rsid w:val="009B5B0A"/>
    <w:rsid w:val="009B710D"/>
    <w:rsid w:val="009B7233"/>
    <w:rsid w:val="009B7BBA"/>
    <w:rsid w:val="009C0671"/>
    <w:rsid w:val="009C0D9B"/>
    <w:rsid w:val="009C16D7"/>
    <w:rsid w:val="009C1A15"/>
    <w:rsid w:val="009C1C80"/>
    <w:rsid w:val="009C219A"/>
    <w:rsid w:val="009C233F"/>
    <w:rsid w:val="009C2D6F"/>
    <w:rsid w:val="009C3EF0"/>
    <w:rsid w:val="009C3F00"/>
    <w:rsid w:val="009C4DDE"/>
    <w:rsid w:val="009C6860"/>
    <w:rsid w:val="009C6CE4"/>
    <w:rsid w:val="009C7051"/>
    <w:rsid w:val="009D06BE"/>
    <w:rsid w:val="009D0B27"/>
    <w:rsid w:val="009D0C9A"/>
    <w:rsid w:val="009D0CCA"/>
    <w:rsid w:val="009D0F33"/>
    <w:rsid w:val="009D1621"/>
    <w:rsid w:val="009D21B7"/>
    <w:rsid w:val="009D2324"/>
    <w:rsid w:val="009D2386"/>
    <w:rsid w:val="009D26D7"/>
    <w:rsid w:val="009D2733"/>
    <w:rsid w:val="009D2B2F"/>
    <w:rsid w:val="009D3111"/>
    <w:rsid w:val="009D316B"/>
    <w:rsid w:val="009D36BD"/>
    <w:rsid w:val="009D47F5"/>
    <w:rsid w:val="009D4EF2"/>
    <w:rsid w:val="009D580B"/>
    <w:rsid w:val="009D5FA3"/>
    <w:rsid w:val="009D6112"/>
    <w:rsid w:val="009E0FB4"/>
    <w:rsid w:val="009E17C7"/>
    <w:rsid w:val="009E2C03"/>
    <w:rsid w:val="009E3967"/>
    <w:rsid w:val="009E3A0A"/>
    <w:rsid w:val="009E3A9F"/>
    <w:rsid w:val="009E3EA9"/>
    <w:rsid w:val="009E4573"/>
    <w:rsid w:val="009E4A7E"/>
    <w:rsid w:val="009E6F17"/>
    <w:rsid w:val="009E709B"/>
    <w:rsid w:val="009E7464"/>
    <w:rsid w:val="009E7671"/>
    <w:rsid w:val="009E7826"/>
    <w:rsid w:val="009F03DA"/>
    <w:rsid w:val="009F0D3A"/>
    <w:rsid w:val="009F16F4"/>
    <w:rsid w:val="009F1753"/>
    <w:rsid w:val="009F266C"/>
    <w:rsid w:val="009F343A"/>
    <w:rsid w:val="009F3ACB"/>
    <w:rsid w:val="009F4A7B"/>
    <w:rsid w:val="009F5452"/>
    <w:rsid w:val="009F5D59"/>
    <w:rsid w:val="009F5F01"/>
    <w:rsid w:val="009F642C"/>
    <w:rsid w:val="009F6645"/>
    <w:rsid w:val="009F6ABD"/>
    <w:rsid w:val="009F6BB8"/>
    <w:rsid w:val="009F6D7C"/>
    <w:rsid w:val="00A00D1E"/>
    <w:rsid w:val="00A00EAF"/>
    <w:rsid w:val="00A01DAA"/>
    <w:rsid w:val="00A0363D"/>
    <w:rsid w:val="00A04616"/>
    <w:rsid w:val="00A046F3"/>
    <w:rsid w:val="00A0547D"/>
    <w:rsid w:val="00A05590"/>
    <w:rsid w:val="00A0599B"/>
    <w:rsid w:val="00A10129"/>
    <w:rsid w:val="00A10BDB"/>
    <w:rsid w:val="00A10F74"/>
    <w:rsid w:val="00A12AE2"/>
    <w:rsid w:val="00A13973"/>
    <w:rsid w:val="00A14D12"/>
    <w:rsid w:val="00A15744"/>
    <w:rsid w:val="00A15EA8"/>
    <w:rsid w:val="00A164AB"/>
    <w:rsid w:val="00A16D14"/>
    <w:rsid w:val="00A1758A"/>
    <w:rsid w:val="00A17B5B"/>
    <w:rsid w:val="00A20054"/>
    <w:rsid w:val="00A204B7"/>
    <w:rsid w:val="00A2055C"/>
    <w:rsid w:val="00A206D7"/>
    <w:rsid w:val="00A20A7C"/>
    <w:rsid w:val="00A21278"/>
    <w:rsid w:val="00A2308D"/>
    <w:rsid w:val="00A23E50"/>
    <w:rsid w:val="00A240F9"/>
    <w:rsid w:val="00A24A24"/>
    <w:rsid w:val="00A24D25"/>
    <w:rsid w:val="00A25004"/>
    <w:rsid w:val="00A25D19"/>
    <w:rsid w:val="00A26411"/>
    <w:rsid w:val="00A266CB"/>
    <w:rsid w:val="00A26CD9"/>
    <w:rsid w:val="00A27C69"/>
    <w:rsid w:val="00A3069F"/>
    <w:rsid w:val="00A307EF"/>
    <w:rsid w:val="00A30D45"/>
    <w:rsid w:val="00A31289"/>
    <w:rsid w:val="00A3254F"/>
    <w:rsid w:val="00A327A7"/>
    <w:rsid w:val="00A337A8"/>
    <w:rsid w:val="00A33BF5"/>
    <w:rsid w:val="00A366B3"/>
    <w:rsid w:val="00A3685F"/>
    <w:rsid w:val="00A369B4"/>
    <w:rsid w:val="00A370B9"/>
    <w:rsid w:val="00A37849"/>
    <w:rsid w:val="00A37858"/>
    <w:rsid w:val="00A37DC8"/>
    <w:rsid w:val="00A41757"/>
    <w:rsid w:val="00A41954"/>
    <w:rsid w:val="00A42CA5"/>
    <w:rsid w:val="00A4485C"/>
    <w:rsid w:val="00A44B76"/>
    <w:rsid w:val="00A45347"/>
    <w:rsid w:val="00A45ED2"/>
    <w:rsid w:val="00A50DC6"/>
    <w:rsid w:val="00A520A5"/>
    <w:rsid w:val="00A5340E"/>
    <w:rsid w:val="00A53FC0"/>
    <w:rsid w:val="00A5496F"/>
    <w:rsid w:val="00A554D7"/>
    <w:rsid w:val="00A55578"/>
    <w:rsid w:val="00A55E97"/>
    <w:rsid w:val="00A56058"/>
    <w:rsid w:val="00A56214"/>
    <w:rsid w:val="00A5753B"/>
    <w:rsid w:val="00A5798A"/>
    <w:rsid w:val="00A57A23"/>
    <w:rsid w:val="00A60BE4"/>
    <w:rsid w:val="00A61A73"/>
    <w:rsid w:val="00A624DD"/>
    <w:rsid w:val="00A62F1D"/>
    <w:rsid w:val="00A64449"/>
    <w:rsid w:val="00A64507"/>
    <w:rsid w:val="00A64D0B"/>
    <w:rsid w:val="00A64FD5"/>
    <w:rsid w:val="00A650F5"/>
    <w:rsid w:val="00A65599"/>
    <w:rsid w:val="00A65626"/>
    <w:rsid w:val="00A6691A"/>
    <w:rsid w:val="00A66AE4"/>
    <w:rsid w:val="00A6734E"/>
    <w:rsid w:val="00A67821"/>
    <w:rsid w:val="00A678F9"/>
    <w:rsid w:val="00A6791A"/>
    <w:rsid w:val="00A70375"/>
    <w:rsid w:val="00A704D2"/>
    <w:rsid w:val="00A70928"/>
    <w:rsid w:val="00A70D8E"/>
    <w:rsid w:val="00A713B0"/>
    <w:rsid w:val="00A72531"/>
    <w:rsid w:val="00A7263E"/>
    <w:rsid w:val="00A72E4D"/>
    <w:rsid w:val="00A72F05"/>
    <w:rsid w:val="00A74160"/>
    <w:rsid w:val="00A759DE"/>
    <w:rsid w:val="00A768EC"/>
    <w:rsid w:val="00A76B35"/>
    <w:rsid w:val="00A77C7E"/>
    <w:rsid w:val="00A807B7"/>
    <w:rsid w:val="00A807E6"/>
    <w:rsid w:val="00A80912"/>
    <w:rsid w:val="00A811CC"/>
    <w:rsid w:val="00A82971"/>
    <w:rsid w:val="00A8308A"/>
    <w:rsid w:val="00A84041"/>
    <w:rsid w:val="00A8466D"/>
    <w:rsid w:val="00A84EA9"/>
    <w:rsid w:val="00A865F5"/>
    <w:rsid w:val="00A86D76"/>
    <w:rsid w:val="00A900EE"/>
    <w:rsid w:val="00A91185"/>
    <w:rsid w:val="00A91D00"/>
    <w:rsid w:val="00A91DA4"/>
    <w:rsid w:val="00A921EC"/>
    <w:rsid w:val="00A925FD"/>
    <w:rsid w:val="00A92C36"/>
    <w:rsid w:val="00A93755"/>
    <w:rsid w:val="00A94D9C"/>
    <w:rsid w:val="00A95E61"/>
    <w:rsid w:val="00A9699B"/>
    <w:rsid w:val="00A96D5D"/>
    <w:rsid w:val="00A976DA"/>
    <w:rsid w:val="00AA0760"/>
    <w:rsid w:val="00AA0794"/>
    <w:rsid w:val="00AA07DF"/>
    <w:rsid w:val="00AA0889"/>
    <w:rsid w:val="00AA0C21"/>
    <w:rsid w:val="00AA169A"/>
    <w:rsid w:val="00AA18EE"/>
    <w:rsid w:val="00AA24A0"/>
    <w:rsid w:val="00AA415F"/>
    <w:rsid w:val="00AA48AA"/>
    <w:rsid w:val="00AA4D32"/>
    <w:rsid w:val="00AA558E"/>
    <w:rsid w:val="00AA5CBC"/>
    <w:rsid w:val="00AA6591"/>
    <w:rsid w:val="00AA6C37"/>
    <w:rsid w:val="00AA7138"/>
    <w:rsid w:val="00AA75A4"/>
    <w:rsid w:val="00AA78D1"/>
    <w:rsid w:val="00AB1111"/>
    <w:rsid w:val="00AB1ACC"/>
    <w:rsid w:val="00AB2188"/>
    <w:rsid w:val="00AB2765"/>
    <w:rsid w:val="00AB30A5"/>
    <w:rsid w:val="00AB35D8"/>
    <w:rsid w:val="00AB46D1"/>
    <w:rsid w:val="00AB47AD"/>
    <w:rsid w:val="00AB4C1A"/>
    <w:rsid w:val="00AB4E9C"/>
    <w:rsid w:val="00AB4EA7"/>
    <w:rsid w:val="00AB58E3"/>
    <w:rsid w:val="00AB58E4"/>
    <w:rsid w:val="00AB59CB"/>
    <w:rsid w:val="00AB6BC1"/>
    <w:rsid w:val="00AB6E52"/>
    <w:rsid w:val="00AB7475"/>
    <w:rsid w:val="00AB7C99"/>
    <w:rsid w:val="00AB7CD8"/>
    <w:rsid w:val="00AC0C34"/>
    <w:rsid w:val="00AC110A"/>
    <w:rsid w:val="00AC135D"/>
    <w:rsid w:val="00AC1ECE"/>
    <w:rsid w:val="00AC21D6"/>
    <w:rsid w:val="00AC2E58"/>
    <w:rsid w:val="00AC31B9"/>
    <w:rsid w:val="00AC362C"/>
    <w:rsid w:val="00AC398A"/>
    <w:rsid w:val="00AC621F"/>
    <w:rsid w:val="00AC6712"/>
    <w:rsid w:val="00AC6A7F"/>
    <w:rsid w:val="00AC6FE8"/>
    <w:rsid w:val="00AC78E8"/>
    <w:rsid w:val="00AC7A3F"/>
    <w:rsid w:val="00AD11EE"/>
    <w:rsid w:val="00AD1777"/>
    <w:rsid w:val="00AD2035"/>
    <w:rsid w:val="00AD30CB"/>
    <w:rsid w:val="00AD4741"/>
    <w:rsid w:val="00AD4C50"/>
    <w:rsid w:val="00AD5310"/>
    <w:rsid w:val="00AD532B"/>
    <w:rsid w:val="00AD5709"/>
    <w:rsid w:val="00AD6A9C"/>
    <w:rsid w:val="00AD763E"/>
    <w:rsid w:val="00AD7EA9"/>
    <w:rsid w:val="00AE02AB"/>
    <w:rsid w:val="00AE05A8"/>
    <w:rsid w:val="00AE1AB9"/>
    <w:rsid w:val="00AE2440"/>
    <w:rsid w:val="00AE28FB"/>
    <w:rsid w:val="00AE362A"/>
    <w:rsid w:val="00AE3FC6"/>
    <w:rsid w:val="00AE4229"/>
    <w:rsid w:val="00AE4836"/>
    <w:rsid w:val="00AE4FA0"/>
    <w:rsid w:val="00AE5072"/>
    <w:rsid w:val="00AE64D6"/>
    <w:rsid w:val="00AE69B2"/>
    <w:rsid w:val="00AE6A9B"/>
    <w:rsid w:val="00AE6CC9"/>
    <w:rsid w:val="00AE6FBA"/>
    <w:rsid w:val="00AE736C"/>
    <w:rsid w:val="00AE79F1"/>
    <w:rsid w:val="00AF0228"/>
    <w:rsid w:val="00AF03E9"/>
    <w:rsid w:val="00AF0720"/>
    <w:rsid w:val="00AF0F27"/>
    <w:rsid w:val="00AF0FD8"/>
    <w:rsid w:val="00AF2245"/>
    <w:rsid w:val="00AF2B49"/>
    <w:rsid w:val="00AF34D2"/>
    <w:rsid w:val="00AF375C"/>
    <w:rsid w:val="00AF3D8D"/>
    <w:rsid w:val="00AF4CB4"/>
    <w:rsid w:val="00AF4DA6"/>
    <w:rsid w:val="00AF6050"/>
    <w:rsid w:val="00AF6C3A"/>
    <w:rsid w:val="00B005CB"/>
    <w:rsid w:val="00B00AE3"/>
    <w:rsid w:val="00B0183E"/>
    <w:rsid w:val="00B01B69"/>
    <w:rsid w:val="00B02869"/>
    <w:rsid w:val="00B02A0B"/>
    <w:rsid w:val="00B02F25"/>
    <w:rsid w:val="00B0352F"/>
    <w:rsid w:val="00B03BBD"/>
    <w:rsid w:val="00B04D25"/>
    <w:rsid w:val="00B05BE3"/>
    <w:rsid w:val="00B06220"/>
    <w:rsid w:val="00B06ED7"/>
    <w:rsid w:val="00B06F4D"/>
    <w:rsid w:val="00B06FE2"/>
    <w:rsid w:val="00B10066"/>
    <w:rsid w:val="00B10C79"/>
    <w:rsid w:val="00B11086"/>
    <w:rsid w:val="00B1178A"/>
    <w:rsid w:val="00B13A6D"/>
    <w:rsid w:val="00B140CF"/>
    <w:rsid w:val="00B14A90"/>
    <w:rsid w:val="00B14D4A"/>
    <w:rsid w:val="00B17715"/>
    <w:rsid w:val="00B20324"/>
    <w:rsid w:val="00B20875"/>
    <w:rsid w:val="00B23312"/>
    <w:rsid w:val="00B248D3"/>
    <w:rsid w:val="00B24D41"/>
    <w:rsid w:val="00B24FFE"/>
    <w:rsid w:val="00B252A1"/>
    <w:rsid w:val="00B252FD"/>
    <w:rsid w:val="00B256F1"/>
    <w:rsid w:val="00B25C64"/>
    <w:rsid w:val="00B25CC8"/>
    <w:rsid w:val="00B25DC1"/>
    <w:rsid w:val="00B2601A"/>
    <w:rsid w:val="00B268E5"/>
    <w:rsid w:val="00B27E69"/>
    <w:rsid w:val="00B3158B"/>
    <w:rsid w:val="00B329E1"/>
    <w:rsid w:val="00B32ADA"/>
    <w:rsid w:val="00B32D1C"/>
    <w:rsid w:val="00B33F85"/>
    <w:rsid w:val="00B349FE"/>
    <w:rsid w:val="00B34C4D"/>
    <w:rsid w:val="00B352C0"/>
    <w:rsid w:val="00B3548D"/>
    <w:rsid w:val="00B35D2D"/>
    <w:rsid w:val="00B41167"/>
    <w:rsid w:val="00B41D0F"/>
    <w:rsid w:val="00B420CD"/>
    <w:rsid w:val="00B43486"/>
    <w:rsid w:val="00B436B1"/>
    <w:rsid w:val="00B44101"/>
    <w:rsid w:val="00B4427D"/>
    <w:rsid w:val="00B449F6"/>
    <w:rsid w:val="00B44D22"/>
    <w:rsid w:val="00B4722F"/>
    <w:rsid w:val="00B47286"/>
    <w:rsid w:val="00B4764B"/>
    <w:rsid w:val="00B47CF0"/>
    <w:rsid w:val="00B5027F"/>
    <w:rsid w:val="00B503AF"/>
    <w:rsid w:val="00B50FD2"/>
    <w:rsid w:val="00B513E3"/>
    <w:rsid w:val="00B51527"/>
    <w:rsid w:val="00B51D9E"/>
    <w:rsid w:val="00B52ED2"/>
    <w:rsid w:val="00B53B4D"/>
    <w:rsid w:val="00B53B5E"/>
    <w:rsid w:val="00B53CB1"/>
    <w:rsid w:val="00B54787"/>
    <w:rsid w:val="00B54B92"/>
    <w:rsid w:val="00B54F7C"/>
    <w:rsid w:val="00B552B4"/>
    <w:rsid w:val="00B56BFF"/>
    <w:rsid w:val="00B56E19"/>
    <w:rsid w:val="00B605AA"/>
    <w:rsid w:val="00B61BED"/>
    <w:rsid w:val="00B626BF"/>
    <w:rsid w:val="00B62EC2"/>
    <w:rsid w:val="00B64640"/>
    <w:rsid w:val="00B65522"/>
    <w:rsid w:val="00B65952"/>
    <w:rsid w:val="00B65C08"/>
    <w:rsid w:val="00B65FD6"/>
    <w:rsid w:val="00B66E19"/>
    <w:rsid w:val="00B67067"/>
    <w:rsid w:val="00B67355"/>
    <w:rsid w:val="00B673AD"/>
    <w:rsid w:val="00B70231"/>
    <w:rsid w:val="00B71701"/>
    <w:rsid w:val="00B719FA"/>
    <w:rsid w:val="00B71E2E"/>
    <w:rsid w:val="00B72570"/>
    <w:rsid w:val="00B730E4"/>
    <w:rsid w:val="00B7553C"/>
    <w:rsid w:val="00B75EF6"/>
    <w:rsid w:val="00B7646C"/>
    <w:rsid w:val="00B76F1A"/>
    <w:rsid w:val="00B77A7A"/>
    <w:rsid w:val="00B77BB6"/>
    <w:rsid w:val="00B77D25"/>
    <w:rsid w:val="00B77DAA"/>
    <w:rsid w:val="00B80633"/>
    <w:rsid w:val="00B807D7"/>
    <w:rsid w:val="00B811FE"/>
    <w:rsid w:val="00B81650"/>
    <w:rsid w:val="00B81962"/>
    <w:rsid w:val="00B81C8C"/>
    <w:rsid w:val="00B81CE6"/>
    <w:rsid w:val="00B81FB5"/>
    <w:rsid w:val="00B840DE"/>
    <w:rsid w:val="00B84378"/>
    <w:rsid w:val="00B85038"/>
    <w:rsid w:val="00B85073"/>
    <w:rsid w:val="00B855C6"/>
    <w:rsid w:val="00B85A56"/>
    <w:rsid w:val="00B85D10"/>
    <w:rsid w:val="00B85D57"/>
    <w:rsid w:val="00B85FF3"/>
    <w:rsid w:val="00B860C6"/>
    <w:rsid w:val="00B86976"/>
    <w:rsid w:val="00B86F0C"/>
    <w:rsid w:val="00B90E1C"/>
    <w:rsid w:val="00B91274"/>
    <w:rsid w:val="00B91379"/>
    <w:rsid w:val="00B91F4C"/>
    <w:rsid w:val="00B91FD5"/>
    <w:rsid w:val="00B920A7"/>
    <w:rsid w:val="00B92559"/>
    <w:rsid w:val="00B93E68"/>
    <w:rsid w:val="00B94753"/>
    <w:rsid w:val="00B94A90"/>
    <w:rsid w:val="00B94B00"/>
    <w:rsid w:val="00B9511A"/>
    <w:rsid w:val="00B9684D"/>
    <w:rsid w:val="00B97578"/>
    <w:rsid w:val="00B97D5F"/>
    <w:rsid w:val="00B97DFB"/>
    <w:rsid w:val="00B97FDE"/>
    <w:rsid w:val="00BA057D"/>
    <w:rsid w:val="00BA09D7"/>
    <w:rsid w:val="00BA0ECF"/>
    <w:rsid w:val="00BA0EEF"/>
    <w:rsid w:val="00BA0F77"/>
    <w:rsid w:val="00BA1582"/>
    <w:rsid w:val="00BA1832"/>
    <w:rsid w:val="00BA2040"/>
    <w:rsid w:val="00BA21C1"/>
    <w:rsid w:val="00BA2286"/>
    <w:rsid w:val="00BA2598"/>
    <w:rsid w:val="00BA2776"/>
    <w:rsid w:val="00BA2FEC"/>
    <w:rsid w:val="00BA32DA"/>
    <w:rsid w:val="00BA3379"/>
    <w:rsid w:val="00BA4334"/>
    <w:rsid w:val="00BA49A2"/>
    <w:rsid w:val="00BA5A05"/>
    <w:rsid w:val="00BA5D04"/>
    <w:rsid w:val="00BA5FEB"/>
    <w:rsid w:val="00BA7669"/>
    <w:rsid w:val="00BA7F4B"/>
    <w:rsid w:val="00BB02A4"/>
    <w:rsid w:val="00BB1294"/>
    <w:rsid w:val="00BB12B4"/>
    <w:rsid w:val="00BB1985"/>
    <w:rsid w:val="00BB200F"/>
    <w:rsid w:val="00BB2A46"/>
    <w:rsid w:val="00BB2CDB"/>
    <w:rsid w:val="00BB2D78"/>
    <w:rsid w:val="00BB3BEC"/>
    <w:rsid w:val="00BB430E"/>
    <w:rsid w:val="00BB5405"/>
    <w:rsid w:val="00BB5AE5"/>
    <w:rsid w:val="00BB7F10"/>
    <w:rsid w:val="00BC01A9"/>
    <w:rsid w:val="00BC0FB6"/>
    <w:rsid w:val="00BC2B2B"/>
    <w:rsid w:val="00BC2F8B"/>
    <w:rsid w:val="00BC36DA"/>
    <w:rsid w:val="00BC3861"/>
    <w:rsid w:val="00BC3E3D"/>
    <w:rsid w:val="00BC3FDF"/>
    <w:rsid w:val="00BC401D"/>
    <w:rsid w:val="00BC4ECF"/>
    <w:rsid w:val="00BC57B4"/>
    <w:rsid w:val="00BC6909"/>
    <w:rsid w:val="00BC6F86"/>
    <w:rsid w:val="00BC7800"/>
    <w:rsid w:val="00BC7868"/>
    <w:rsid w:val="00BD03CB"/>
    <w:rsid w:val="00BD209E"/>
    <w:rsid w:val="00BD2C14"/>
    <w:rsid w:val="00BD2E42"/>
    <w:rsid w:val="00BD36FE"/>
    <w:rsid w:val="00BD38A2"/>
    <w:rsid w:val="00BD4093"/>
    <w:rsid w:val="00BD464D"/>
    <w:rsid w:val="00BD4C65"/>
    <w:rsid w:val="00BD5841"/>
    <w:rsid w:val="00BD5D7A"/>
    <w:rsid w:val="00BD623A"/>
    <w:rsid w:val="00BD6368"/>
    <w:rsid w:val="00BD6B8C"/>
    <w:rsid w:val="00BD72AB"/>
    <w:rsid w:val="00BD73EC"/>
    <w:rsid w:val="00BD7965"/>
    <w:rsid w:val="00BD799C"/>
    <w:rsid w:val="00BE01B4"/>
    <w:rsid w:val="00BE13C0"/>
    <w:rsid w:val="00BE1B2F"/>
    <w:rsid w:val="00BE2404"/>
    <w:rsid w:val="00BE28F2"/>
    <w:rsid w:val="00BE2A18"/>
    <w:rsid w:val="00BE2CDA"/>
    <w:rsid w:val="00BE2EC7"/>
    <w:rsid w:val="00BE2F00"/>
    <w:rsid w:val="00BE304C"/>
    <w:rsid w:val="00BE4910"/>
    <w:rsid w:val="00BE599E"/>
    <w:rsid w:val="00BE59C1"/>
    <w:rsid w:val="00BE5F9B"/>
    <w:rsid w:val="00BE5FD2"/>
    <w:rsid w:val="00BE60DF"/>
    <w:rsid w:val="00BE6A38"/>
    <w:rsid w:val="00BE6C91"/>
    <w:rsid w:val="00BF05E9"/>
    <w:rsid w:val="00BF116D"/>
    <w:rsid w:val="00BF1EB7"/>
    <w:rsid w:val="00BF1F9C"/>
    <w:rsid w:val="00BF27CC"/>
    <w:rsid w:val="00BF2888"/>
    <w:rsid w:val="00BF2993"/>
    <w:rsid w:val="00BF2D96"/>
    <w:rsid w:val="00BF2ECA"/>
    <w:rsid w:val="00BF3671"/>
    <w:rsid w:val="00BF59D7"/>
    <w:rsid w:val="00BF60BA"/>
    <w:rsid w:val="00BF70B4"/>
    <w:rsid w:val="00C01BE6"/>
    <w:rsid w:val="00C01D70"/>
    <w:rsid w:val="00C0245A"/>
    <w:rsid w:val="00C0296A"/>
    <w:rsid w:val="00C0303B"/>
    <w:rsid w:val="00C03D96"/>
    <w:rsid w:val="00C05806"/>
    <w:rsid w:val="00C05DB4"/>
    <w:rsid w:val="00C0601B"/>
    <w:rsid w:val="00C06046"/>
    <w:rsid w:val="00C060DE"/>
    <w:rsid w:val="00C06589"/>
    <w:rsid w:val="00C0766E"/>
    <w:rsid w:val="00C100E1"/>
    <w:rsid w:val="00C105A3"/>
    <w:rsid w:val="00C10FDA"/>
    <w:rsid w:val="00C130A9"/>
    <w:rsid w:val="00C1380A"/>
    <w:rsid w:val="00C13CB9"/>
    <w:rsid w:val="00C16188"/>
    <w:rsid w:val="00C16D43"/>
    <w:rsid w:val="00C17DD9"/>
    <w:rsid w:val="00C17FDE"/>
    <w:rsid w:val="00C20405"/>
    <w:rsid w:val="00C20F16"/>
    <w:rsid w:val="00C22437"/>
    <w:rsid w:val="00C22F5E"/>
    <w:rsid w:val="00C238D1"/>
    <w:rsid w:val="00C2425C"/>
    <w:rsid w:val="00C25AA0"/>
    <w:rsid w:val="00C25DBD"/>
    <w:rsid w:val="00C25FE7"/>
    <w:rsid w:val="00C26D34"/>
    <w:rsid w:val="00C27589"/>
    <w:rsid w:val="00C302BD"/>
    <w:rsid w:val="00C30980"/>
    <w:rsid w:val="00C315A2"/>
    <w:rsid w:val="00C3169F"/>
    <w:rsid w:val="00C31A8B"/>
    <w:rsid w:val="00C31AE5"/>
    <w:rsid w:val="00C31CF3"/>
    <w:rsid w:val="00C32AEA"/>
    <w:rsid w:val="00C32C25"/>
    <w:rsid w:val="00C343E5"/>
    <w:rsid w:val="00C34743"/>
    <w:rsid w:val="00C3512B"/>
    <w:rsid w:val="00C35139"/>
    <w:rsid w:val="00C35A1A"/>
    <w:rsid w:val="00C364B8"/>
    <w:rsid w:val="00C364BE"/>
    <w:rsid w:val="00C365F5"/>
    <w:rsid w:val="00C36678"/>
    <w:rsid w:val="00C36B1C"/>
    <w:rsid w:val="00C373CF"/>
    <w:rsid w:val="00C40AF3"/>
    <w:rsid w:val="00C4154C"/>
    <w:rsid w:val="00C4167D"/>
    <w:rsid w:val="00C418A6"/>
    <w:rsid w:val="00C428EC"/>
    <w:rsid w:val="00C438B4"/>
    <w:rsid w:val="00C43D12"/>
    <w:rsid w:val="00C456B6"/>
    <w:rsid w:val="00C46D3E"/>
    <w:rsid w:val="00C47373"/>
    <w:rsid w:val="00C47D0C"/>
    <w:rsid w:val="00C47EFC"/>
    <w:rsid w:val="00C50184"/>
    <w:rsid w:val="00C50741"/>
    <w:rsid w:val="00C51B12"/>
    <w:rsid w:val="00C52393"/>
    <w:rsid w:val="00C52478"/>
    <w:rsid w:val="00C529E7"/>
    <w:rsid w:val="00C52E54"/>
    <w:rsid w:val="00C5306D"/>
    <w:rsid w:val="00C53E12"/>
    <w:rsid w:val="00C53E5A"/>
    <w:rsid w:val="00C5417C"/>
    <w:rsid w:val="00C54C1C"/>
    <w:rsid w:val="00C54F97"/>
    <w:rsid w:val="00C550DB"/>
    <w:rsid w:val="00C5510F"/>
    <w:rsid w:val="00C5555B"/>
    <w:rsid w:val="00C5590A"/>
    <w:rsid w:val="00C55BF7"/>
    <w:rsid w:val="00C56295"/>
    <w:rsid w:val="00C57F14"/>
    <w:rsid w:val="00C607C7"/>
    <w:rsid w:val="00C6083A"/>
    <w:rsid w:val="00C60B3A"/>
    <w:rsid w:val="00C60EDA"/>
    <w:rsid w:val="00C6145B"/>
    <w:rsid w:val="00C61DC1"/>
    <w:rsid w:val="00C6265A"/>
    <w:rsid w:val="00C627DA"/>
    <w:rsid w:val="00C6293F"/>
    <w:rsid w:val="00C62A47"/>
    <w:rsid w:val="00C631EB"/>
    <w:rsid w:val="00C63CBF"/>
    <w:rsid w:val="00C644D7"/>
    <w:rsid w:val="00C64BF7"/>
    <w:rsid w:val="00C65029"/>
    <w:rsid w:val="00C65990"/>
    <w:rsid w:val="00C65BC7"/>
    <w:rsid w:val="00C65E75"/>
    <w:rsid w:val="00C66DC9"/>
    <w:rsid w:val="00C66F2D"/>
    <w:rsid w:val="00C66F96"/>
    <w:rsid w:val="00C673D5"/>
    <w:rsid w:val="00C700D9"/>
    <w:rsid w:val="00C7049B"/>
    <w:rsid w:val="00C70EA7"/>
    <w:rsid w:val="00C71E07"/>
    <w:rsid w:val="00C72776"/>
    <w:rsid w:val="00C72FCC"/>
    <w:rsid w:val="00C73392"/>
    <w:rsid w:val="00C73513"/>
    <w:rsid w:val="00C73937"/>
    <w:rsid w:val="00C73A43"/>
    <w:rsid w:val="00C745B3"/>
    <w:rsid w:val="00C7461F"/>
    <w:rsid w:val="00C74A7D"/>
    <w:rsid w:val="00C74B25"/>
    <w:rsid w:val="00C75303"/>
    <w:rsid w:val="00C75586"/>
    <w:rsid w:val="00C75C62"/>
    <w:rsid w:val="00C75CB8"/>
    <w:rsid w:val="00C75F91"/>
    <w:rsid w:val="00C767CE"/>
    <w:rsid w:val="00C767EF"/>
    <w:rsid w:val="00C76A8B"/>
    <w:rsid w:val="00C771BB"/>
    <w:rsid w:val="00C774C4"/>
    <w:rsid w:val="00C77A15"/>
    <w:rsid w:val="00C77B16"/>
    <w:rsid w:val="00C81D18"/>
    <w:rsid w:val="00C836BD"/>
    <w:rsid w:val="00C85101"/>
    <w:rsid w:val="00C85A99"/>
    <w:rsid w:val="00C86CCB"/>
    <w:rsid w:val="00C90AE7"/>
    <w:rsid w:val="00C90BBE"/>
    <w:rsid w:val="00C90CEA"/>
    <w:rsid w:val="00C910B0"/>
    <w:rsid w:val="00C91485"/>
    <w:rsid w:val="00C9188B"/>
    <w:rsid w:val="00C91893"/>
    <w:rsid w:val="00C91E99"/>
    <w:rsid w:val="00C91EAA"/>
    <w:rsid w:val="00C925D3"/>
    <w:rsid w:val="00C932B0"/>
    <w:rsid w:val="00C9345A"/>
    <w:rsid w:val="00C9460D"/>
    <w:rsid w:val="00C9545E"/>
    <w:rsid w:val="00C969A3"/>
    <w:rsid w:val="00C96C81"/>
    <w:rsid w:val="00C977B8"/>
    <w:rsid w:val="00CA01A9"/>
    <w:rsid w:val="00CA03C4"/>
    <w:rsid w:val="00CA1B53"/>
    <w:rsid w:val="00CA2996"/>
    <w:rsid w:val="00CA29D8"/>
    <w:rsid w:val="00CA2A16"/>
    <w:rsid w:val="00CA2F48"/>
    <w:rsid w:val="00CA33B6"/>
    <w:rsid w:val="00CA36EC"/>
    <w:rsid w:val="00CA465B"/>
    <w:rsid w:val="00CA4C93"/>
    <w:rsid w:val="00CA4F07"/>
    <w:rsid w:val="00CA5543"/>
    <w:rsid w:val="00CA5B9E"/>
    <w:rsid w:val="00CA7150"/>
    <w:rsid w:val="00CA7861"/>
    <w:rsid w:val="00CA7B2C"/>
    <w:rsid w:val="00CA7EFB"/>
    <w:rsid w:val="00CB0131"/>
    <w:rsid w:val="00CB09F3"/>
    <w:rsid w:val="00CB24C3"/>
    <w:rsid w:val="00CB32E6"/>
    <w:rsid w:val="00CB36E1"/>
    <w:rsid w:val="00CB3D07"/>
    <w:rsid w:val="00CB57AD"/>
    <w:rsid w:val="00CB5C1F"/>
    <w:rsid w:val="00CB6342"/>
    <w:rsid w:val="00CB7070"/>
    <w:rsid w:val="00CB7B0C"/>
    <w:rsid w:val="00CB7D18"/>
    <w:rsid w:val="00CB7D1B"/>
    <w:rsid w:val="00CC0077"/>
    <w:rsid w:val="00CC0834"/>
    <w:rsid w:val="00CC3869"/>
    <w:rsid w:val="00CC3FEA"/>
    <w:rsid w:val="00CC529F"/>
    <w:rsid w:val="00CC5883"/>
    <w:rsid w:val="00CC5DAD"/>
    <w:rsid w:val="00CC70AE"/>
    <w:rsid w:val="00CC792E"/>
    <w:rsid w:val="00CC7FA6"/>
    <w:rsid w:val="00CD01BB"/>
    <w:rsid w:val="00CD023D"/>
    <w:rsid w:val="00CD033E"/>
    <w:rsid w:val="00CD0C9A"/>
    <w:rsid w:val="00CD1522"/>
    <w:rsid w:val="00CD1A18"/>
    <w:rsid w:val="00CD247E"/>
    <w:rsid w:val="00CD26A7"/>
    <w:rsid w:val="00CD315C"/>
    <w:rsid w:val="00CD33DA"/>
    <w:rsid w:val="00CD3458"/>
    <w:rsid w:val="00CD359C"/>
    <w:rsid w:val="00CD3BD4"/>
    <w:rsid w:val="00CD4CA3"/>
    <w:rsid w:val="00CD5829"/>
    <w:rsid w:val="00CD7E5C"/>
    <w:rsid w:val="00CE18FE"/>
    <w:rsid w:val="00CE2330"/>
    <w:rsid w:val="00CE264E"/>
    <w:rsid w:val="00CE3077"/>
    <w:rsid w:val="00CE3FBA"/>
    <w:rsid w:val="00CE4645"/>
    <w:rsid w:val="00CE49C6"/>
    <w:rsid w:val="00CE4A3B"/>
    <w:rsid w:val="00CE535D"/>
    <w:rsid w:val="00CE5667"/>
    <w:rsid w:val="00CE60BD"/>
    <w:rsid w:val="00CE6C2D"/>
    <w:rsid w:val="00CE72BA"/>
    <w:rsid w:val="00CE75EC"/>
    <w:rsid w:val="00CE7C6D"/>
    <w:rsid w:val="00CF0182"/>
    <w:rsid w:val="00CF088E"/>
    <w:rsid w:val="00CF0B51"/>
    <w:rsid w:val="00CF0D28"/>
    <w:rsid w:val="00CF1CD1"/>
    <w:rsid w:val="00CF25EF"/>
    <w:rsid w:val="00CF2BA2"/>
    <w:rsid w:val="00CF3339"/>
    <w:rsid w:val="00CF418F"/>
    <w:rsid w:val="00CF4BAF"/>
    <w:rsid w:val="00CF5C1D"/>
    <w:rsid w:val="00CF6A40"/>
    <w:rsid w:val="00CF7289"/>
    <w:rsid w:val="00CF7887"/>
    <w:rsid w:val="00D009A9"/>
    <w:rsid w:val="00D02591"/>
    <w:rsid w:val="00D03F05"/>
    <w:rsid w:val="00D048F7"/>
    <w:rsid w:val="00D04A03"/>
    <w:rsid w:val="00D05482"/>
    <w:rsid w:val="00D100DA"/>
    <w:rsid w:val="00D1135C"/>
    <w:rsid w:val="00D119DD"/>
    <w:rsid w:val="00D11AB0"/>
    <w:rsid w:val="00D1241D"/>
    <w:rsid w:val="00D1254E"/>
    <w:rsid w:val="00D12B17"/>
    <w:rsid w:val="00D13830"/>
    <w:rsid w:val="00D13B07"/>
    <w:rsid w:val="00D13FF6"/>
    <w:rsid w:val="00D14D26"/>
    <w:rsid w:val="00D1642A"/>
    <w:rsid w:val="00D16AF0"/>
    <w:rsid w:val="00D16C9E"/>
    <w:rsid w:val="00D17398"/>
    <w:rsid w:val="00D17C0A"/>
    <w:rsid w:val="00D17DC0"/>
    <w:rsid w:val="00D208CC"/>
    <w:rsid w:val="00D209E0"/>
    <w:rsid w:val="00D2118D"/>
    <w:rsid w:val="00D22725"/>
    <w:rsid w:val="00D237FA"/>
    <w:rsid w:val="00D23DD2"/>
    <w:rsid w:val="00D240CB"/>
    <w:rsid w:val="00D245C4"/>
    <w:rsid w:val="00D24C38"/>
    <w:rsid w:val="00D24EAC"/>
    <w:rsid w:val="00D25D70"/>
    <w:rsid w:val="00D26960"/>
    <w:rsid w:val="00D26FE2"/>
    <w:rsid w:val="00D2704A"/>
    <w:rsid w:val="00D27D97"/>
    <w:rsid w:val="00D300A9"/>
    <w:rsid w:val="00D306B0"/>
    <w:rsid w:val="00D317C7"/>
    <w:rsid w:val="00D31B17"/>
    <w:rsid w:val="00D321F5"/>
    <w:rsid w:val="00D3221E"/>
    <w:rsid w:val="00D32BF5"/>
    <w:rsid w:val="00D3382D"/>
    <w:rsid w:val="00D33A07"/>
    <w:rsid w:val="00D33F4A"/>
    <w:rsid w:val="00D34F35"/>
    <w:rsid w:val="00D351F8"/>
    <w:rsid w:val="00D35C30"/>
    <w:rsid w:val="00D3609D"/>
    <w:rsid w:val="00D367D4"/>
    <w:rsid w:val="00D36C2E"/>
    <w:rsid w:val="00D36D26"/>
    <w:rsid w:val="00D36FEB"/>
    <w:rsid w:val="00D37311"/>
    <w:rsid w:val="00D4110F"/>
    <w:rsid w:val="00D41F43"/>
    <w:rsid w:val="00D4282F"/>
    <w:rsid w:val="00D42A7A"/>
    <w:rsid w:val="00D42E9D"/>
    <w:rsid w:val="00D43937"/>
    <w:rsid w:val="00D446E5"/>
    <w:rsid w:val="00D44C90"/>
    <w:rsid w:val="00D44EEB"/>
    <w:rsid w:val="00D450BF"/>
    <w:rsid w:val="00D45D57"/>
    <w:rsid w:val="00D4604F"/>
    <w:rsid w:val="00D464A5"/>
    <w:rsid w:val="00D471F6"/>
    <w:rsid w:val="00D5022C"/>
    <w:rsid w:val="00D502D3"/>
    <w:rsid w:val="00D50349"/>
    <w:rsid w:val="00D50952"/>
    <w:rsid w:val="00D51065"/>
    <w:rsid w:val="00D52848"/>
    <w:rsid w:val="00D53EA0"/>
    <w:rsid w:val="00D543BD"/>
    <w:rsid w:val="00D546D8"/>
    <w:rsid w:val="00D54E84"/>
    <w:rsid w:val="00D55349"/>
    <w:rsid w:val="00D55692"/>
    <w:rsid w:val="00D55F04"/>
    <w:rsid w:val="00D570B7"/>
    <w:rsid w:val="00D60BE8"/>
    <w:rsid w:val="00D60E22"/>
    <w:rsid w:val="00D60E5F"/>
    <w:rsid w:val="00D61FFB"/>
    <w:rsid w:val="00D6265B"/>
    <w:rsid w:val="00D62C3F"/>
    <w:rsid w:val="00D634A7"/>
    <w:rsid w:val="00D6426E"/>
    <w:rsid w:val="00D64782"/>
    <w:rsid w:val="00D6517D"/>
    <w:rsid w:val="00D6596C"/>
    <w:rsid w:val="00D661F2"/>
    <w:rsid w:val="00D664DC"/>
    <w:rsid w:val="00D66D44"/>
    <w:rsid w:val="00D672DC"/>
    <w:rsid w:val="00D67BE9"/>
    <w:rsid w:val="00D709CF"/>
    <w:rsid w:val="00D71AB5"/>
    <w:rsid w:val="00D71DFE"/>
    <w:rsid w:val="00D723E3"/>
    <w:rsid w:val="00D72BC6"/>
    <w:rsid w:val="00D732BC"/>
    <w:rsid w:val="00D7485C"/>
    <w:rsid w:val="00D74C0D"/>
    <w:rsid w:val="00D74FB0"/>
    <w:rsid w:val="00D754BB"/>
    <w:rsid w:val="00D75A60"/>
    <w:rsid w:val="00D767FC"/>
    <w:rsid w:val="00D76FBB"/>
    <w:rsid w:val="00D80082"/>
    <w:rsid w:val="00D80A6A"/>
    <w:rsid w:val="00D811E5"/>
    <w:rsid w:val="00D8178F"/>
    <w:rsid w:val="00D81E99"/>
    <w:rsid w:val="00D823F3"/>
    <w:rsid w:val="00D8251D"/>
    <w:rsid w:val="00D83174"/>
    <w:rsid w:val="00D83B26"/>
    <w:rsid w:val="00D8429C"/>
    <w:rsid w:val="00D84659"/>
    <w:rsid w:val="00D850D0"/>
    <w:rsid w:val="00D8584E"/>
    <w:rsid w:val="00D85A48"/>
    <w:rsid w:val="00D85C3D"/>
    <w:rsid w:val="00D8629C"/>
    <w:rsid w:val="00D86A6B"/>
    <w:rsid w:val="00D86EA3"/>
    <w:rsid w:val="00D87745"/>
    <w:rsid w:val="00D87B7B"/>
    <w:rsid w:val="00D87C69"/>
    <w:rsid w:val="00D90841"/>
    <w:rsid w:val="00D91A69"/>
    <w:rsid w:val="00D91C6C"/>
    <w:rsid w:val="00D92634"/>
    <w:rsid w:val="00D9463A"/>
    <w:rsid w:val="00D95468"/>
    <w:rsid w:val="00D96689"/>
    <w:rsid w:val="00D9715B"/>
    <w:rsid w:val="00DA0308"/>
    <w:rsid w:val="00DA0890"/>
    <w:rsid w:val="00DA08B2"/>
    <w:rsid w:val="00DA0D92"/>
    <w:rsid w:val="00DA1EA0"/>
    <w:rsid w:val="00DA2295"/>
    <w:rsid w:val="00DA3312"/>
    <w:rsid w:val="00DA4063"/>
    <w:rsid w:val="00DA4451"/>
    <w:rsid w:val="00DA56DC"/>
    <w:rsid w:val="00DA688B"/>
    <w:rsid w:val="00DA6E61"/>
    <w:rsid w:val="00DA6FF1"/>
    <w:rsid w:val="00DA79F8"/>
    <w:rsid w:val="00DB0D4A"/>
    <w:rsid w:val="00DB0FF1"/>
    <w:rsid w:val="00DB31BE"/>
    <w:rsid w:val="00DB37E6"/>
    <w:rsid w:val="00DB4319"/>
    <w:rsid w:val="00DB4B2F"/>
    <w:rsid w:val="00DB5245"/>
    <w:rsid w:val="00DB659B"/>
    <w:rsid w:val="00DB7036"/>
    <w:rsid w:val="00DB774D"/>
    <w:rsid w:val="00DB7B8C"/>
    <w:rsid w:val="00DC1467"/>
    <w:rsid w:val="00DC2727"/>
    <w:rsid w:val="00DC2B8D"/>
    <w:rsid w:val="00DC302A"/>
    <w:rsid w:val="00DC3CC8"/>
    <w:rsid w:val="00DC3E43"/>
    <w:rsid w:val="00DC6256"/>
    <w:rsid w:val="00DC671E"/>
    <w:rsid w:val="00DC6890"/>
    <w:rsid w:val="00DC7846"/>
    <w:rsid w:val="00DC7C53"/>
    <w:rsid w:val="00DD06C2"/>
    <w:rsid w:val="00DD1A17"/>
    <w:rsid w:val="00DD1A24"/>
    <w:rsid w:val="00DD25F3"/>
    <w:rsid w:val="00DD2C66"/>
    <w:rsid w:val="00DD3D4F"/>
    <w:rsid w:val="00DD4039"/>
    <w:rsid w:val="00DD49AD"/>
    <w:rsid w:val="00DD49D0"/>
    <w:rsid w:val="00DD5D1F"/>
    <w:rsid w:val="00DD617B"/>
    <w:rsid w:val="00DD6186"/>
    <w:rsid w:val="00DD6C7C"/>
    <w:rsid w:val="00DD76B7"/>
    <w:rsid w:val="00DD7E60"/>
    <w:rsid w:val="00DE0C1A"/>
    <w:rsid w:val="00DE0D82"/>
    <w:rsid w:val="00DE0F71"/>
    <w:rsid w:val="00DE2690"/>
    <w:rsid w:val="00DE29F5"/>
    <w:rsid w:val="00DE34A6"/>
    <w:rsid w:val="00DE39EE"/>
    <w:rsid w:val="00DE39FD"/>
    <w:rsid w:val="00DE4D7B"/>
    <w:rsid w:val="00DE5BCB"/>
    <w:rsid w:val="00DE696F"/>
    <w:rsid w:val="00DE6F2F"/>
    <w:rsid w:val="00DE7203"/>
    <w:rsid w:val="00DF0312"/>
    <w:rsid w:val="00DF08CE"/>
    <w:rsid w:val="00DF1233"/>
    <w:rsid w:val="00DF15DB"/>
    <w:rsid w:val="00DF2079"/>
    <w:rsid w:val="00DF24D2"/>
    <w:rsid w:val="00DF26EB"/>
    <w:rsid w:val="00DF2D7E"/>
    <w:rsid w:val="00DF3938"/>
    <w:rsid w:val="00DF4362"/>
    <w:rsid w:val="00DF48F0"/>
    <w:rsid w:val="00DF5B44"/>
    <w:rsid w:val="00DF6FB3"/>
    <w:rsid w:val="00DF7185"/>
    <w:rsid w:val="00DF7AA2"/>
    <w:rsid w:val="00DF7BE9"/>
    <w:rsid w:val="00DF7FEA"/>
    <w:rsid w:val="00E00796"/>
    <w:rsid w:val="00E00BC7"/>
    <w:rsid w:val="00E0196F"/>
    <w:rsid w:val="00E029FB"/>
    <w:rsid w:val="00E04124"/>
    <w:rsid w:val="00E04676"/>
    <w:rsid w:val="00E046A0"/>
    <w:rsid w:val="00E04828"/>
    <w:rsid w:val="00E04995"/>
    <w:rsid w:val="00E04BCA"/>
    <w:rsid w:val="00E050F8"/>
    <w:rsid w:val="00E062BF"/>
    <w:rsid w:val="00E07071"/>
    <w:rsid w:val="00E07A0B"/>
    <w:rsid w:val="00E10442"/>
    <w:rsid w:val="00E12DDB"/>
    <w:rsid w:val="00E139A4"/>
    <w:rsid w:val="00E143BF"/>
    <w:rsid w:val="00E14A4E"/>
    <w:rsid w:val="00E16237"/>
    <w:rsid w:val="00E16E78"/>
    <w:rsid w:val="00E16EB5"/>
    <w:rsid w:val="00E17AA6"/>
    <w:rsid w:val="00E17FB0"/>
    <w:rsid w:val="00E201D3"/>
    <w:rsid w:val="00E202B6"/>
    <w:rsid w:val="00E2055D"/>
    <w:rsid w:val="00E20E12"/>
    <w:rsid w:val="00E22E59"/>
    <w:rsid w:val="00E2346A"/>
    <w:rsid w:val="00E23B8E"/>
    <w:rsid w:val="00E243E8"/>
    <w:rsid w:val="00E24917"/>
    <w:rsid w:val="00E25449"/>
    <w:rsid w:val="00E25841"/>
    <w:rsid w:val="00E25B19"/>
    <w:rsid w:val="00E264F7"/>
    <w:rsid w:val="00E26640"/>
    <w:rsid w:val="00E266CF"/>
    <w:rsid w:val="00E26855"/>
    <w:rsid w:val="00E26FA6"/>
    <w:rsid w:val="00E27963"/>
    <w:rsid w:val="00E3141E"/>
    <w:rsid w:val="00E32309"/>
    <w:rsid w:val="00E32CF7"/>
    <w:rsid w:val="00E34A35"/>
    <w:rsid w:val="00E3510E"/>
    <w:rsid w:val="00E353BD"/>
    <w:rsid w:val="00E3574F"/>
    <w:rsid w:val="00E35951"/>
    <w:rsid w:val="00E35EAF"/>
    <w:rsid w:val="00E3602E"/>
    <w:rsid w:val="00E3664B"/>
    <w:rsid w:val="00E37256"/>
    <w:rsid w:val="00E4010C"/>
    <w:rsid w:val="00E40373"/>
    <w:rsid w:val="00E41531"/>
    <w:rsid w:val="00E42BD1"/>
    <w:rsid w:val="00E4368E"/>
    <w:rsid w:val="00E44298"/>
    <w:rsid w:val="00E45520"/>
    <w:rsid w:val="00E45985"/>
    <w:rsid w:val="00E468EA"/>
    <w:rsid w:val="00E46A99"/>
    <w:rsid w:val="00E51323"/>
    <w:rsid w:val="00E514C8"/>
    <w:rsid w:val="00E521F1"/>
    <w:rsid w:val="00E523B4"/>
    <w:rsid w:val="00E52D7D"/>
    <w:rsid w:val="00E531E8"/>
    <w:rsid w:val="00E537D6"/>
    <w:rsid w:val="00E54AA0"/>
    <w:rsid w:val="00E54EB2"/>
    <w:rsid w:val="00E54F25"/>
    <w:rsid w:val="00E55898"/>
    <w:rsid w:val="00E56658"/>
    <w:rsid w:val="00E566A4"/>
    <w:rsid w:val="00E56770"/>
    <w:rsid w:val="00E56B3A"/>
    <w:rsid w:val="00E5731E"/>
    <w:rsid w:val="00E57367"/>
    <w:rsid w:val="00E60436"/>
    <w:rsid w:val="00E605A1"/>
    <w:rsid w:val="00E60A67"/>
    <w:rsid w:val="00E60C60"/>
    <w:rsid w:val="00E60D5C"/>
    <w:rsid w:val="00E60E6F"/>
    <w:rsid w:val="00E60E7A"/>
    <w:rsid w:val="00E61721"/>
    <w:rsid w:val="00E62008"/>
    <w:rsid w:val="00E62511"/>
    <w:rsid w:val="00E63739"/>
    <w:rsid w:val="00E64853"/>
    <w:rsid w:val="00E64CAF"/>
    <w:rsid w:val="00E64D93"/>
    <w:rsid w:val="00E6554E"/>
    <w:rsid w:val="00E65766"/>
    <w:rsid w:val="00E6690E"/>
    <w:rsid w:val="00E66E6E"/>
    <w:rsid w:val="00E67118"/>
    <w:rsid w:val="00E70A89"/>
    <w:rsid w:val="00E71249"/>
    <w:rsid w:val="00E715BE"/>
    <w:rsid w:val="00E7172F"/>
    <w:rsid w:val="00E72118"/>
    <w:rsid w:val="00E721EC"/>
    <w:rsid w:val="00E72607"/>
    <w:rsid w:val="00E72781"/>
    <w:rsid w:val="00E73D57"/>
    <w:rsid w:val="00E7495B"/>
    <w:rsid w:val="00E74A70"/>
    <w:rsid w:val="00E7569E"/>
    <w:rsid w:val="00E7583E"/>
    <w:rsid w:val="00E762C3"/>
    <w:rsid w:val="00E766D3"/>
    <w:rsid w:val="00E773D2"/>
    <w:rsid w:val="00E7794D"/>
    <w:rsid w:val="00E77FAD"/>
    <w:rsid w:val="00E802F6"/>
    <w:rsid w:val="00E808D4"/>
    <w:rsid w:val="00E80925"/>
    <w:rsid w:val="00E82935"/>
    <w:rsid w:val="00E82D99"/>
    <w:rsid w:val="00E83A29"/>
    <w:rsid w:val="00E83E72"/>
    <w:rsid w:val="00E84ACD"/>
    <w:rsid w:val="00E8634D"/>
    <w:rsid w:val="00E8658E"/>
    <w:rsid w:val="00E86632"/>
    <w:rsid w:val="00E86C2D"/>
    <w:rsid w:val="00E87016"/>
    <w:rsid w:val="00E90112"/>
    <w:rsid w:val="00E9084B"/>
    <w:rsid w:val="00E912FB"/>
    <w:rsid w:val="00E91628"/>
    <w:rsid w:val="00E91BB9"/>
    <w:rsid w:val="00E924C3"/>
    <w:rsid w:val="00E93044"/>
    <w:rsid w:val="00E941C1"/>
    <w:rsid w:val="00E952F2"/>
    <w:rsid w:val="00E9581C"/>
    <w:rsid w:val="00E95AB0"/>
    <w:rsid w:val="00E966BF"/>
    <w:rsid w:val="00E9767C"/>
    <w:rsid w:val="00E979AB"/>
    <w:rsid w:val="00EA0A95"/>
    <w:rsid w:val="00EA0EF6"/>
    <w:rsid w:val="00EA144E"/>
    <w:rsid w:val="00EA2757"/>
    <w:rsid w:val="00EA32CB"/>
    <w:rsid w:val="00EA38FF"/>
    <w:rsid w:val="00EA3D0F"/>
    <w:rsid w:val="00EA429B"/>
    <w:rsid w:val="00EA440E"/>
    <w:rsid w:val="00EA47CB"/>
    <w:rsid w:val="00EA515D"/>
    <w:rsid w:val="00EA5647"/>
    <w:rsid w:val="00EA576E"/>
    <w:rsid w:val="00EA5CAF"/>
    <w:rsid w:val="00EA5D3B"/>
    <w:rsid w:val="00EA61FA"/>
    <w:rsid w:val="00EA6AE3"/>
    <w:rsid w:val="00EA70C6"/>
    <w:rsid w:val="00EA7154"/>
    <w:rsid w:val="00EA7283"/>
    <w:rsid w:val="00EA7863"/>
    <w:rsid w:val="00EA7994"/>
    <w:rsid w:val="00EA7A95"/>
    <w:rsid w:val="00EB0401"/>
    <w:rsid w:val="00EB0907"/>
    <w:rsid w:val="00EB1F93"/>
    <w:rsid w:val="00EB2317"/>
    <w:rsid w:val="00EB2D30"/>
    <w:rsid w:val="00EB3891"/>
    <w:rsid w:val="00EB3BA0"/>
    <w:rsid w:val="00EB3C35"/>
    <w:rsid w:val="00EB407D"/>
    <w:rsid w:val="00EB4E48"/>
    <w:rsid w:val="00EB54A8"/>
    <w:rsid w:val="00EB5BC4"/>
    <w:rsid w:val="00EB601C"/>
    <w:rsid w:val="00EB62F0"/>
    <w:rsid w:val="00EB66DF"/>
    <w:rsid w:val="00EB7413"/>
    <w:rsid w:val="00EB75F6"/>
    <w:rsid w:val="00EB78A2"/>
    <w:rsid w:val="00EB7BE1"/>
    <w:rsid w:val="00EB7E4F"/>
    <w:rsid w:val="00EC0A2D"/>
    <w:rsid w:val="00EC1412"/>
    <w:rsid w:val="00EC26C0"/>
    <w:rsid w:val="00EC2890"/>
    <w:rsid w:val="00EC2EC0"/>
    <w:rsid w:val="00EC34CA"/>
    <w:rsid w:val="00EC372D"/>
    <w:rsid w:val="00EC3AAF"/>
    <w:rsid w:val="00EC3B23"/>
    <w:rsid w:val="00EC44E4"/>
    <w:rsid w:val="00EC45A2"/>
    <w:rsid w:val="00EC4712"/>
    <w:rsid w:val="00EC5614"/>
    <w:rsid w:val="00EC5F2A"/>
    <w:rsid w:val="00EC6124"/>
    <w:rsid w:val="00EC6830"/>
    <w:rsid w:val="00EC6FDF"/>
    <w:rsid w:val="00EC7C66"/>
    <w:rsid w:val="00ED03B7"/>
    <w:rsid w:val="00ED07D5"/>
    <w:rsid w:val="00ED0BC1"/>
    <w:rsid w:val="00ED0D6A"/>
    <w:rsid w:val="00ED1566"/>
    <w:rsid w:val="00ED15EB"/>
    <w:rsid w:val="00ED2186"/>
    <w:rsid w:val="00ED26AA"/>
    <w:rsid w:val="00ED3035"/>
    <w:rsid w:val="00ED3234"/>
    <w:rsid w:val="00ED364B"/>
    <w:rsid w:val="00ED3885"/>
    <w:rsid w:val="00ED4EC1"/>
    <w:rsid w:val="00ED50E5"/>
    <w:rsid w:val="00ED76FD"/>
    <w:rsid w:val="00EE0164"/>
    <w:rsid w:val="00EE1D33"/>
    <w:rsid w:val="00EE1F0D"/>
    <w:rsid w:val="00EE4211"/>
    <w:rsid w:val="00EE5810"/>
    <w:rsid w:val="00EE62CD"/>
    <w:rsid w:val="00EE6303"/>
    <w:rsid w:val="00EE7DA2"/>
    <w:rsid w:val="00EF069E"/>
    <w:rsid w:val="00EF0C3A"/>
    <w:rsid w:val="00EF1344"/>
    <w:rsid w:val="00EF1B19"/>
    <w:rsid w:val="00EF2308"/>
    <w:rsid w:val="00EF2745"/>
    <w:rsid w:val="00EF415E"/>
    <w:rsid w:val="00EF457A"/>
    <w:rsid w:val="00EF4705"/>
    <w:rsid w:val="00EF496B"/>
    <w:rsid w:val="00EF49AC"/>
    <w:rsid w:val="00EF4A91"/>
    <w:rsid w:val="00EF5E64"/>
    <w:rsid w:val="00EF624E"/>
    <w:rsid w:val="00EF6407"/>
    <w:rsid w:val="00EF6B73"/>
    <w:rsid w:val="00EF6F8B"/>
    <w:rsid w:val="00EF71E9"/>
    <w:rsid w:val="00F002BE"/>
    <w:rsid w:val="00F0079A"/>
    <w:rsid w:val="00F01025"/>
    <w:rsid w:val="00F02118"/>
    <w:rsid w:val="00F02830"/>
    <w:rsid w:val="00F02D58"/>
    <w:rsid w:val="00F02DF5"/>
    <w:rsid w:val="00F034D3"/>
    <w:rsid w:val="00F05207"/>
    <w:rsid w:val="00F05650"/>
    <w:rsid w:val="00F05A39"/>
    <w:rsid w:val="00F06DE5"/>
    <w:rsid w:val="00F06F13"/>
    <w:rsid w:val="00F070DA"/>
    <w:rsid w:val="00F0779C"/>
    <w:rsid w:val="00F0799E"/>
    <w:rsid w:val="00F07E5B"/>
    <w:rsid w:val="00F1067D"/>
    <w:rsid w:val="00F108E8"/>
    <w:rsid w:val="00F1097C"/>
    <w:rsid w:val="00F10ADB"/>
    <w:rsid w:val="00F10F43"/>
    <w:rsid w:val="00F1132D"/>
    <w:rsid w:val="00F11439"/>
    <w:rsid w:val="00F11E87"/>
    <w:rsid w:val="00F11F8D"/>
    <w:rsid w:val="00F11FFA"/>
    <w:rsid w:val="00F12BB3"/>
    <w:rsid w:val="00F13468"/>
    <w:rsid w:val="00F13C5C"/>
    <w:rsid w:val="00F13DAB"/>
    <w:rsid w:val="00F14A1A"/>
    <w:rsid w:val="00F1511A"/>
    <w:rsid w:val="00F151C2"/>
    <w:rsid w:val="00F15635"/>
    <w:rsid w:val="00F1612C"/>
    <w:rsid w:val="00F16C15"/>
    <w:rsid w:val="00F17451"/>
    <w:rsid w:val="00F17FD3"/>
    <w:rsid w:val="00F20DD1"/>
    <w:rsid w:val="00F20F15"/>
    <w:rsid w:val="00F2128A"/>
    <w:rsid w:val="00F21611"/>
    <w:rsid w:val="00F219BF"/>
    <w:rsid w:val="00F23151"/>
    <w:rsid w:val="00F23BA6"/>
    <w:rsid w:val="00F24388"/>
    <w:rsid w:val="00F25A26"/>
    <w:rsid w:val="00F25C11"/>
    <w:rsid w:val="00F2645C"/>
    <w:rsid w:val="00F27729"/>
    <w:rsid w:val="00F30325"/>
    <w:rsid w:val="00F30547"/>
    <w:rsid w:val="00F30872"/>
    <w:rsid w:val="00F31CFF"/>
    <w:rsid w:val="00F31D6A"/>
    <w:rsid w:val="00F327BB"/>
    <w:rsid w:val="00F33576"/>
    <w:rsid w:val="00F336E4"/>
    <w:rsid w:val="00F33F06"/>
    <w:rsid w:val="00F341BB"/>
    <w:rsid w:val="00F34370"/>
    <w:rsid w:val="00F346C7"/>
    <w:rsid w:val="00F36058"/>
    <w:rsid w:val="00F37381"/>
    <w:rsid w:val="00F37755"/>
    <w:rsid w:val="00F37803"/>
    <w:rsid w:val="00F37FE4"/>
    <w:rsid w:val="00F40CF4"/>
    <w:rsid w:val="00F41457"/>
    <w:rsid w:val="00F41558"/>
    <w:rsid w:val="00F425D9"/>
    <w:rsid w:val="00F4284C"/>
    <w:rsid w:val="00F42C59"/>
    <w:rsid w:val="00F43B41"/>
    <w:rsid w:val="00F443CF"/>
    <w:rsid w:val="00F44A74"/>
    <w:rsid w:val="00F45B38"/>
    <w:rsid w:val="00F50868"/>
    <w:rsid w:val="00F50EBF"/>
    <w:rsid w:val="00F5136B"/>
    <w:rsid w:val="00F52481"/>
    <w:rsid w:val="00F52D76"/>
    <w:rsid w:val="00F53133"/>
    <w:rsid w:val="00F53D11"/>
    <w:rsid w:val="00F53E89"/>
    <w:rsid w:val="00F54D32"/>
    <w:rsid w:val="00F5502D"/>
    <w:rsid w:val="00F5526A"/>
    <w:rsid w:val="00F5609C"/>
    <w:rsid w:val="00F56424"/>
    <w:rsid w:val="00F57809"/>
    <w:rsid w:val="00F57BE3"/>
    <w:rsid w:val="00F618FD"/>
    <w:rsid w:val="00F61EBE"/>
    <w:rsid w:val="00F61F04"/>
    <w:rsid w:val="00F63119"/>
    <w:rsid w:val="00F637A0"/>
    <w:rsid w:val="00F64394"/>
    <w:rsid w:val="00F649A2"/>
    <w:rsid w:val="00F65AD3"/>
    <w:rsid w:val="00F667D2"/>
    <w:rsid w:val="00F66842"/>
    <w:rsid w:val="00F668E7"/>
    <w:rsid w:val="00F66AC8"/>
    <w:rsid w:val="00F66AEB"/>
    <w:rsid w:val="00F726BB"/>
    <w:rsid w:val="00F72972"/>
    <w:rsid w:val="00F73059"/>
    <w:rsid w:val="00F743C6"/>
    <w:rsid w:val="00F75EC1"/>
    <w:rsid w:val="00F75FD8"/>
    <w:rsid w:val="00F7617A"/>
    <w:rsid w:val="00F764B2"/>
    <w:rsid w:val="00F766DD"/>
    <w:rsid w:val="00F7684C"/>
    <w:rsid w:val="00F77159"/>
    <w:rsid w:val="00F7729C"/>
    <w:rsid w:val="00F8087A"/>
    <w:rsid w:val="00F81377"/>
    <w:rsid w:val="00F81DF2"/>
    <w:rsid w:val="00F823C4"/>
    <w:rsid w:val="00F836F7"/>
    <w:rsid w:val="00F83C09"/>
    <w:rsid w:val="00F84E1B"/>
    <w:rsid w:val="00F85949"/>
    <w:rsid w:val="00F85C0D"/>
    <w:rsid w:val="00F866EF"/>
    <w:rsid w:val="00F86C75"/>
    <w:rsid w:val="00F86EC5"/>
    <w:rsid w:val="00F87074"/>
    <w:rsid w:val="00F9106F"/>
    <w:rsid w:val="00F915B3"/>
    <w:rsid w:val="00F91AF7"/>
    <w:rsid w:val="00F91C2E"/>
    <w:rsid w:val="00F91DB0"/>
    <w:rsid w:val="00F920E2"/>
    <w:rsid w:val="00F93150"/>
    <w:rsid w:val="00F93D7F"/>
    <w:rsid w:val="00F9409C"/>
    <w:rsid w:val="00F9410A"/>
    <w:rsid w:val="00F9490E"/>
    <w:rsid w:val="00F953BB"/>
    <w:rsid w:val="00F957B8"/>
    <w:rsid w:val="00F95A4F"/>
    <w:rsid w:val="00F95BB2"/>
    <w:rsid w:val="00F9654E"/>
    <w:rsid w:val="00F9671C"/>
    <w:rsid w:val="00FA0476"/>
    <w:rsid w:val="00FA16E4"/>
    <w:rsid w:val="00FA1A7A"/>
    <w:rsid w:val="00FA270A"/>
    <w:rsid w:val="00FA3502"/>
    <w:rsid w:val="00FA3619"/>
    <w:rsid w:val="00FA4435"/>
    <w:rsid w:val="00FA4918"/>
    <w:rsid w:val="00FA5189"/>
    <w:rsid w:val="00FA5996"/>
    <w:rsid w:val="00FA68D3"/>
    <w:rsid w:val="00FA712A"/>
    <w:rsid w:val="00FA7B30"/>
    <w:rsid w:val="00FB02F0"/>
    <w:rsid w:val="00FB197D"/>
    <w:rsid w:val="00FB1F06"/>
    <w:rsid w:val="00FB20B6"/>
    <w:rsid w:val="00FB2D96"/>
    <w:rsid w:val="00FB32A1"/>
    <w:rsid w:val="00FB4663"/>
    <w:rsid w:val="00FB4D3C"/>
    <w:rsid w:val="00FB68B3"/>
    <w:rsid w:val="00FB69CA"/>
    <w:rsid w:val="00FB722E"/>
    <w:rsid w:val="00FB759F"/>
    <w:rsid w:val="00FB7ED8"/>
    <w:rsid w:val="00FC089A"/>
    <w:rsid w:val="00FC0F00"/>
    <w:rsid w:val="00FC127A"/>
    <w:rsid w:val="00FC200E"/>
    <w:rsid w:val="00FC36FE"/>
    <w:rsid w:val="00FC37F5"/>
    <w:rsid w:val="00FC3960"/>
    <w:rsid w:val="00FC40F9"/>
    <w:rsid w:val="00FC4491"/>
    <w:rsid w:val="00FC49C8"/>
    <w:rsid w:val="00FC60B7"/>
    <w:rsid w:val="00FC6818"/>
    <w:rsid w:val="00FC72B3"/>
    <w:rsid w:val="00FC7876"/>
    <w:rsid w:val="00FC7A8D"/>
    <w:rsid w:val="00FD0410"/>
    <w:rsid w:val="00FD0551"/>
    <w:rsid w:val="00FD148E"/>
    <w:rsid w:val="00FD2DA4"/>
    <w:rsid w:val="00FD30C9"/>
    <w:rsid w:val="00FD38B6"/>
    <w:rsid w:val="00FD3B92"/>
    <w:rsid w:val="00FD52A6"/>
    <w:rsid w:val="00FD5ED3"/>
    <w:rsid w:val="00FD6A41"/>
    <w:rsid w:val="00FD6F84"/>
    <w:rsid w:val="00FD7EB7"/>
    <w:rsid w:val="00FE048A"/>
    <w:rsid w:val="00FE05CD"/>
    <w:rsid w:val="00FE0E25"/>
    <w:rsid w:val="00FE1211"/>
    <w:rsid w:val="00FE162E"/>
    <w:rsid w:val="00FE1AC6"/>
    <w:rsid w:val="00FE1B5D"/>
    <w:rsid w:val="00FE34CB"/>
    <w:rsid w:val="00FE3AD5"/>
    <w:rsid w:val="00FE57B5"/>
    <w:rsid w:val="00FE6342"/>
    <w:rsid w:val="00FE69A0"/>
    <w:rsid w:val="00FE6F92"/>
    <w:rsid w:val="00FE7ED5"/>
    <w:rsid w:val="00FF0CA1"/>
    <w:rsid w:val="00FF0F68"/>
    <w:rsid w:val="00FF15BD"/>
    <w:rsid w:val="00FF2DE5"/>
    <w:rsid w:val="00FF31BA"/>
    <w:rsid w:val="00FF33CF"/>
    <w:rsid w:val="00FF345C"/>
    <w:rsid w:val="00FF3507"/>
    <w:rsid w:val="00FF523E"/>
    <w:rsid w:val="00FF572B"/>
    <w:rsid w:val="00FF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95EBE9"/>
  <w15:docId w15:val="{FA95DDCA-0784-C742-9182-C21DAF6E0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iPriority="99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AA0794"/>
  </w:style>
  <w:style w:type="paragraph" w:styleId="Cmsor1">
    <w:name w:val="heading 1"/>
    <w:basedOn w:val="Norml"/>
    <w:next w:val="Norml"/>
    <w:link w:val="Cmsor1Char"/>
    <w:uiPriority w:val="9"/>
    <w:qFormat/>
    <w:rsid w:val="00AA079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AA0794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AA0794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AA0794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AA0794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AA079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Cmsor7">
    <w:name w:val="heading 7"/>
    <w:basedOn w:val="Norml"/>
    <w:next w:val="Norml"/>
    <w:link w:val="Cmsor7Char"/>
    <w:uiPriority w:val="9"/>
    <w:unhideWhenUsed/>
    <w:qFormat/>
    <w:rsid w:val="00AA0794"/>
    <w:pPr>
      <w:keepNext/>
      <w:keepLines/>
      <w:spacing w:before="120" w:after="0"/>
      <w:outlineLvl w:val="6"/>
    </w:pPr>
    <w:rPr>
      <w:i/>
      <w:iCs/>
    </w:rPr>
  </w:style>
  <w:style w:type="paragraph" w:styleId="Cmsor8">
    <w:name w:val="heading 8"/>
    <w:basedOn w:val="Norml"/>
    <w:next w:val="Norml"/>
    <w:link w:val="Cmsor8Char"/>
    <w:uiPriority w:val="9"/>
    <w:unhideWhenUsed/>
    <w:qFormat/>
    <w:rsid w:val="00AA0794"/>
    <w:pPr>
      <w:keepNext/>
      <w:keepLines/>
      <w:spacing w:before="120" w:after="0"/>
      <w:outlineLvl w:val="7"/>
    </w:pPr>
    <w:rPr>
      <w:b/>
      <w:bCs/>
    </w:rPr>
  </w:style>
  <w:style w:type="paragraph" w:styleId="Cmsor9">
    <w:name w:val="heading 9"/>
    <w:aliases w:val="Works Cited"/>
    <w:basedOn w:val="Norml"/>
    <w:next w:val="Norml"/>
    <w:link w:val="Cmsor9Char"/>
    <w:uiPriority w:val="9"/>
    <w:unhideWhenUsed/>
    <w:qFormat/>
    <w:rsid w:val="00AA0794"/>
    <w:pPr>
      <w:keepNext/>
      <w:keepLines/>
      <w:spacing w:before="120" w:after="0"/>
      <w:outlineLvl w:val="8"/>
    </w:pPr>
    <w:rPr>
      <w:i/>
      <w:i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Sorkizrt">
    <w:name w:val="Normál Sorkizárt"/>
    <w:basedOn w:val="Norml"/>
    <w:link w:val="NormlSorkizrtChar"/>
    <w:rsid w:val="00B91F4C"/>
    <w:pPr>
      <w:spacing w:before="120"/>
      <w:ind w:firstLine="340"/>
    </w:pPr>
    <w:rPr>
      <w:szCs w:val="20"/>
    </w:rPr>
  </w:style>
  <w:style w:type="paragraph" w:styleId="Buborkszveg">
    <w:name w:val="Balloon Text"/>
    <w:basedOn w:val="Norml"/>
    <w:link w:val="BuborkszvegChar"/>
    <w:rsid w:val="002D490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rsid w:val="002D490F"/>
    <w:rPr>
      <w:rFonts w:ascii="Tahoma" w:hAnsi="Tahoma" w:cs="Tahoma"/>
      <w:sz w:val="16"/>
      <w:szCs w:val="16"/>
    </w:rPr>
  </w:style>
  <w:style w:type="paragraph" w:customStyle="1" w:styleId="NormlKzprezrt">
    <w:name w:val="Normál Középre zárt"/>
    <w:basedOn w:val="Norml"/>
    <w:rsid w:val="00FA4435"/>
    <w:pPr>
      <w:jc w:val="center"/>
    </w:pPr>
    <w:rPr>
      <w:szCs w:val="20"/>
    </w:rPr>
  </w:style>
  <w:style w:type="paragraph" w:styleId="Alcm">
    <w:name w:val="Subtitle"/>
    <w:basedOn w:val="Norml"/>
    <w:next w:val="Norml"/>
    <w:link w:val="AlcmChar"/>
    <w:uiPriority w:val="11"/>
    <w:qFormat/>
    <w:rsid w:val="00AA0794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AA0794"/>
    <w:rPr>
      <w:rFonts w:asciiTheme="majorHAnsi" w:eastAsiaTheme="majorEastAsia" w:hAnsiTheme="majorHAnsi" w:cstheme="majorBidi"/>
      <w:sz w:val="24"/>
      <w:szCs w:val="24"/>
    </w:rPr>
  </w:style>
  <w:style w:type="paragraph" w:styleId="Cm">
    <w:name w:val="Title"/>
    <w:basedOn w:val="Norml"/>
    <w:next w:val="Norml"/>
    <w:link w:val="CmChar"/>
    <w:uiPriority w:val="10"/>
    <w:qFormat/>
    <w:rsid w:val="00AA0794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CmChar">
    <w:name w:val="Cím Char"/>
    <w:basedOn w:val="Bekezdsalapbettpusa"/>
    <w:link w:val="Cm"/>
    <w:uiPriority w:val="10"/>
    <w:rsid w:val="00AA0794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table" w:styleId="Egyszertblzat1">
    <w:name w:val="Table Simple 1"/>
    <w:basedOn w:val="Normltblzat"/>
    <w:rsid w:val="0026154B"/>
    <w:rPr>
      <w:rFonts w:ascii="Verdana" w:hAnsi="Verdana"/>
    </w:rPr>
    <w:tblPr>
      <w:tblBorders>
        <w:top w:val="single" w:sz="12" w:space="0" w:color="000000"/>
        <w:bottom w:val="single" w:sz="12" w:space="0" w:color="000000"/>
        <w:insideH w:val="single" w:sz="8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TJ2">
    <w:name w:val="toc 2"/>
    <w:basedOn w:val="Norml"/>
    <w:next w:val="Norml"/>
    <w:autoRedefine/>
    <w:uiPriority w:val="39"/>
    <w:qFormat/>
    <w:rsid w:val="00F83C09"/>
    <w:pPr>
      <w:tabs>
        <w:tab w:val="left" w:pos="709"/>
        <w:tab w:val="right" w:leader="dot" w:pos="9910"/>
      </w:tabs>
      <w:spacing w:line="240" w:lineRule="auto"/>
      <w:jc w:val="left"/>
    </w:pPr>
    <w:rPr>
      <w:i/>
      <w:noProof/>
      <w:szCs w:val="20"/>
    </w:rPr>
  </w:style>
  <w:style w:type="paragraph" w:styleId="TJ1">
    <w:name w:val="toc 1"/>
    <w:basedOn w:val="Norml"/>
    <w:next w:val="Norml"/>
    <w:autoRedefine/>
    <w:uiPriority w:val="39"/>
    <w:qFormat/>
    <w:rsid w:val="00F83C09"/>
    <w:pPr>
      <w:tabs>
        <w:tab w:val="left" w:pos="709"/>
        <w:tab w:val="right" w:leader="dot" w:pos="9910"/>
      </w:tabs>
      <w:spacing w:line="240" w:lineRule="auto"/>
      <w:jc w:val="left"/>
    </w:pPr>
    <w:rPr>
      <w:b/>
      <w:noProof/>
      <w:snapToGrid w:val="0"/>
      <w:w w:val="0"/>
      <w:szCs w:val="20"/>
    </w:rPr>
  </w:style>
  <w:style w:type="character" w:styleId="Hiperhivatkozs">
    <w:name w:val="Hyperlink"/>
    <w:uiPriority w:val="99"/>
    <w:rsid w:val="00B4722F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176C2C"/>
    <w:pPr>
      <w:tabs>
        <w:tab w:val="center" w:pos="4536"/>
        <w:tab w:val="right" w:pos="9072"/>
      </w:tabs>
    </w:pPr>
    <w:rPr>
      <w:sz w:val="16"/>
    </w:rPr>
  </w:style>
  <w:style w:type="paragraph" w:styleId="llb">
    <w:name w:val="footer"/>
    <w:basedOn w:val="Norml"/>
    <w:link w:val="llbChar"/>
    <w:uiPriority w:val="99"/>
    <w:rsid w:val="000578E1"/>
    <w:pPr>
      <w:tabs>
        <w:tab w:val="center" w:pos="4536"/>
        <w:tab w:val="right" w:pos="9072"/>
      </w:tabs>
    </w:pPr>
    <w:rPr>
      <w:i/>
    </w:rPr>
  </w:style>
  <w:style w:type="table" w:styleId="Rcsostblzat">
    <w:name w:val="Table Grid"/>
    <w:basedOn w:val="Normltblzat"/>
    <w:rsid w:val="00036C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dalszm">
    <w:name w:val="page number"/>
    <w:basedOn w:val="Bekezdsalapbettpusa"/>
    <w:rsid w:val="00C52478"/>
  </w:style>
  <w:style w:type="paragraph" w:styleId="TJ3">
    <w:name w:val="toc 3"/>
    <w:basedOn w:val="Norml"/>
    <w:next w:val="Norml"/>
    <w:autoRedefine/>
    <w:uiPriority w:val="39"/>
    <w:rsid w:val="00716994"/>
    <w:pPr>
      <w:tabs>
        <w:tab w:val="left" w:pos="709"/>
        <w:tab w:val="right" w:leader="dot" w:pos="9910"/>
      </w:tabs>
    </w:pPr>
    <w:rPr>
      <w:noProof/>
    </w:rPr>
  </w:style>
  <w:style w:type="numbering" w:customStyle="1" w:styleId="Aktulislista1">
    <w:name w:val="Aktuális lista1"/>
    <w:rsid w:val="00AA5CBC"/>
    <w:pPr>
      <w:numPr>
        <w:numId w:val="2"/>
      </w:numPr>
    </w:pPr>
  </w:style>
  <w:style w:type="paragraph" w:styleId="TJ4">
    <w:name w:val="toc 4"/>
    <w:basedOn w:val="Norml"/>
    <w:next w:val="Norml"/>
    <w:autoRedefine/>
    <w:rsid w:val="00C01BE6"/>
    <w:pPr>
      <w:ind w:left="720"/>
    </w:pPr>
  </w:style>
  <w:style w:type="numbering" w:customStyle="1" w:styleId="Aktulislista2">
    <w:name w:val="Aktuális lista2"/>
    <w:rsid w:val="004255F5"/>
    <w:pPr>
      <w:numPr>
        <w:numId w:val="3"/>
      </w:numPr>
    </w:pPr>
  </w:style>
  <w:style w:type="numbering" w:customStyle="1" w:styleId="Aktulislista3">
    <w:name w:val="Aktuális lista3"/>
    <w:rsid w:val="000E0291"/>
    <w:pPr>
      <w:numPr>
        <w:numId w:val="4"/>
      </w:numPr>
    </w:pPr>
  </w:style>
  <w:style w:type="character" w:styleId="Helyrzszveg">
    <w:name w:val="Placeholder Text"/>
    <w:uiPriority w:val="99"/>
    <w:semiHidden/>
    <w:rsid w:val="006922C1"/>
    <w:rPr>
      <w:color w:val="808080"/>
    </w:rPr>
  </w:style>
  <w:style w:type="paragraph" w:styleId="Listaszerbekezds">
    <w:name w:val="List Paragraph"/>
    <w:basedOn w:val="Norml"/>
    <w:link w:val="ListaszerbekezdsChar"/>
    <w:uiPriority w:val="34"/>
    <w:qFormat/>
    <w:rsid w:val="00E2055D"/>
    <w:pPr>
      <w:ind w:left="720"/>
      <w:contextualSpacing/>
    </w:pPr>
  </w:style>
  <w:style w:type="paragraph" w:styleId="NormlWeb">
    <w:name w:val="Normal (Web)"/>
    <w:basedOn w:val="Norml"/>
    <w:rsid w:val="001324B7"/>
    <w:pPr>
      <w:spacing w:before="100" w:beforeAutospacing="1" w:after="100" w:afterAutospacing="1"/>
    </w:pPr>
    <w:rPr>
      <w:color w:val="090D5B"/>
    </w:rPr>
  </w:style>
  <w:style w:type="character" w:customStyle="1" w:styleId="Cmsor1Char">
    <w:name w:val="Címsor 1 Char"/>
    <w:basedOn w:val="Bekezdsalapbettpusa"/>
    <w:link w:val="Cmsor1"/>
    <w:uiPriority w:val="9"/>
    <w:rsid w:val="00AA0794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customStyle="1" w:styleId="Listaszerbekezds1">
    <w:name w:val="Listaszerű bekezdés1"/>
    <w:basedOn w:val="Norml"/>
    <w:rsid w:val="005E1439"/>
    <w:pPr>
      <w:ind w:left="720"/>
      <w:contextualSpacing/>
    </w:pPr>
    <w:rPr>
      <w:rFonts w:ascii="Times New Roman" w:hAnsi="Times New Roman"/>
      <w:sz w:val="24"/>
      <w:lang w:eastAsia="en-US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AA0794"/>
    <w:pPr>
      <w:outlineLvl w:val="9"/>
    </w:pPr>
  </w:style>
  <w:style w:type="paragraph" w:customStyle="1" w:styleId="Tartalomjegyzkcmsora1">
    <w:name w:val="Tartalomjegyzék címsora1"/>
    <w:basedOn w:val="Cmsor1"/>
    <w:next w:val="Norml"/>
    <w:rsid w:val="005E1439"/>
    <w:pPr>
      <w:pBdr>
        <w:bottom w:val="single" w:sz="12" w:space="1" w:color="365F91"/>
      </w:pBdr>
      <w:spacing w:after="80"/>
      <w:ind w:left="432" w:hanging="432"/>
      <w:outlineLvl w:val="9"/>
    </w:pPr>
    <w:rPr>
      <w:rFonts w:ascii="Cambria" w:hAnsi="Cambria" w:cs="Times New Roman"/>
      <w:caps w:val="0"/>
      <w:color w:val="365F91"/>
      <w:lang w:eastAsia="en-US"/>
    </w:rPr>
  </w:style>
  <w:style w:type="character" w:styleId="Jegyzethivatkozs">
    <w:name w:val="annotation reference"/>
    <w:uiPriority w:val="99"/>
    <w:rsid w:val="0092765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rsid w:val="00927658"/>
    <w:rPr>
      <w:szCs w:val="20"/>
    </w:rPr>
  </w:style>
  <w:style w:type="character" w:customStyle="1" w:styleId="llbChar">
    <w:name w:val="Élőláb Char"/>
    <w:link w:val="llb"/>
    <w:uiPriority w:val="99"/>
    <w:rsid w:val="000578E1"/>
    <w:rPr>
      <w:rFonts w:ascii="Calibri" w:hAnsi="Calibri"/>
      <w:i/>
      <w:szCs w:val="24"/>
    </w:rPr>
  </w:style>
  <w:style w:type="paragraph" w:styleId="Kpalrs">
    <w:name w:val="caption"/>
    <w:basedOn w:val="Norml"/>
    <w:next w:val="Norml"/>
    <w:uiPriority w:val="35"/>
    <w:unhideWhenUsed/>
    <w:qFormat/>
    <w:rsid w:val="00AA0794"/>
    <w:rPr>
      <w:b/>
      <w:bCs/>
      <w:sz w:val="18"/>
      <w:szCs w:val="18"/>
    </w:rPr>
  </w:style>
  <w:style w:type="character" w:customStyle="1" w:styleId="NormlSorkizrtChar">
    <w:name w:val="Normál Sorkizárt Char"/>
    <w:link w:val="NormlSorkizrt"/>
    <w:rsid w:val="00D321F5"/>
    <w:rPr>
      <w:sz w:val="24"/>
    </w:rPr>
  </w:style>
  <w:style w:type="character" w:customStyle="1" w:styleId="lfejChar">
    <w:name w:val="Élőfej Char"/>
    <w:link w:val="lfej"/>
    <w:uiPriority w:val="99"/>
    <w:rsid w:val="002F5C7C"/>
    <w:rPr>
      <w:rFonts w:ascii="Calibri" w:hAnsi="Calibri"/>
      <w:sz w:val="16"/>
      <w:szCs w:val="24"/>
    </w:rPr>
  </w:style>
  <w:style w:type="character" w:customStyle="1" w:styleId="JegyzetszvegChar">
    <w:name w:val="Jegyzetszöveg Char"/>
    <w:link w:val="Jegyzetszveg"/>
    <w:rsid w:val="00927658"/>
    <w:rPr>
      <w:rFonts w:ascii="Calibri" w:hAnsi="Calibri"/>
    </w:rPr>
  </w:style>
  <w:style w:type="paragraph" w:styleId="Megjegyzstrgya">
    <w:name w:val="annotation subject"/>
    <w:basedOn w:val="Jegyzetszveg"/>
    <w:next w:val="Jegyzetszveg"/>
    <w:link w:val="MegjegyzstrgyaChar"/>
    <w:rsid w:val="00927658"/>
    <w:rPr>
      <w:b/>
      <w:bCs/>
    </w:rPr>
  </w:style>
  <w:style w:type="character" w:customStyle="1" w:styleId="MegjegyzstrgyaChar">
    <w:name w:val="Megjegyzés tárgya Char"/>
    <w:link w:val="Megjegyzstrgya"/>
    <w:rsid w:val="00927658"/>
    <w:rPr>
      <w:rFonts w:ascii="Calibri" w:hAnsi="Calibri"/>
      <w:b/>
      <w:bCs/>
    </w:rPr>
  </w:style>
  <w:style w:type="paragraph" w:styleId="Vltozat">
    <w:name w:val="Revision"/>
    <w:hidden/>
    <w:rsid w:val="00857D50"/>
    <w:rPr>
      <w:rFonts w:ascii="Calibri" w:hAnsi="Calibri"/>
      <w:szCs w:val="24"/>
    </w:rPr>
  </w:style>
  <w:style w:type="paragraph" w:styleId="Lbjegyzetszveg">
    <w:name w:val="footnote text"/>
    <w:basedOn w:val="Norml"/>
    <w:link w:val="LbjegyzetszvegChar"/>
    <w:uiPriority w:val="99"/>
    <w:unhideWhenUsed/>
    <w:rsid w:val="00976F01"/>
    <w:rPr>
      <w:szCs w:val="20"/>
    </w:rPr>
  </w:style>
  <w:style w:type="character" w:customStyle="1" w:styleId="LbjegyzetszvegChar">
    <w:name w:val="Lábjegyzetszöveg Char"/>
    <w:link w:val="Lbjegyzetszveg"/>
    <w:uiPriority w:val="99"/>
    <w:rsid w:val="00976F01"/>
    <w:rPr>
      <w:rFonts w:ascii="Calibri" w:hAnsi="Calibri"/>
    </w:rPr>
  </w:style>
  <w:style w:type="character" w:styleId="Lbjegyzet-hivatkozs">
    <w:name w:val="footnote reference"/>
    <w:unhideWhenUsed/>
    <w:rsid w:val="00976F01"/>
    <w:rPr>
      <w:vertAlign w:val="superscript"/>
    </w:rPr>
  </w:style>
  <w:style w:type="paragraph" w:customStyle="1" w:styleId="felsorols">
    <w:name w:val="felsorolás"/>
    <w:rsid w:val="00E73D57"/>
    <w:pPr>
      <w:numPr>
        <w:numId w:val="5"/>
      </w:numPr>
      <w:tabs>
        <w:tab w:val="clear" w:pos="0"/>
        <w:tab w:val="left" w:pos="709"/>
      </w:tabs>
      <w:spacing w:after="60"/>
      <w:ind w:left="709" w:hanging="425"/>
    </w:pPr>
    <w:rPr>
      <w:rFonts w:ascii="Sentinel Book" w:hAnsi="Sentinel Book"/>
    </w:rPr>
  </w:style>
  <w:style w:type="paragraph" w:customStyle="1" w:styleId="Glosszrium">
    <w:name w:val="Glosszárium"/>
    <w:rsid w:val="00E73D57"/>
    <w:pPr>
      <w:spacing w:after="80"/>
      <w:ind w:left="851" w:hanging="851"/>
    </w:pPr>
    <w:rPr>
      <w:rFonts w:ascii="Sentinel Book" w:hAnsi="Sentinel Book"/>
      <w:szCs w:val="24"/>
    </w:rPr>
  </w:style>
  <w:style w:type="paragraph" w:customStyle="1" w:styleId="brafelirat">
    <w:name w:val="ábrafelirat"/>
    <w:link w:val="brafeliratChar"/>
    <w:rsid w:val="00020D29"/>
    <w:pPr>
      <w:spacing w:after="240"/>
      <w:jc w:val="center"/>
    </w:pPr>
    <w:rPr>
      <w:rFonts w:ascii="DINPro-Light" w:hAnsi="DINPro-Light"/>
      <w:noProof/>
      <w:sz w:val="18"/>
      <w:szCs w:val="24"/>
    </w:rPr>
  </w:style>
  <w:style w:type="character" w:customStyle="1" w:styleId="brafeliratChar">
    <w:name w:val="ábrafelirat Char"/>
    <w:link w:val="brafelirat"/>
    <w:rsid w:val="00020D29"/>
    <w:rPr>
      <w:rFonts w:ascii="DINPro-Light" w:hAnsi="DINPro-Light"/>
      <w:noProof/>
      <w:sz w:val="18"/>
      <w:szCs w:val="24"/>
    </w:rPr>
  </w:style>
  <w:style w:type="paragraph" w:customStyle="1" w:styleId="Normlelssor">
    <w:name w:val="Normál_első sor"/>
    <w:qFormat/>
    <w:rsid w:val="00020D29"/>
    <w:pPr>
      <w:spacing w:after="120"/>
    </w:pPr>
    <w:rPr>
      <w:rFonts w:ascii="Sentinel Book" w:hAnsi="Sentinel Book"/>
      <w:szCs w:val="24"/>
    </w:rPr>
  </w:style>
  <w:style w:type="paragraph" w:styleId="Felsorols0">
    <w:name w:val="List Bullet"/>
    <w:basedOn w:val="Listaszerbekezds1"/>
    <w:autoRedefine/>
    <w:rsid w:val="00F37381"/>
    <w:pPr>
      <w:numPr>
        <w:numId w:val="25"/>
      </w:numPr>
      <w:shd w:val="clear" w:color="auto" w:fill="FFFFFF"/>
    </w:pPr>
    <w:rPr>
      <w:rFonts w:ascii="Verdana" w:hAnsi="Verdana"/>
      <w:color w:val="000000" w:themeColor="text1"/>
      <w:sz w:val="20"/>
      <w:szCs w:val="24"/>
    </w:rPr>
  </w:style>
  <w:style w:type="character" w:customStyle="1" w:styleId="apple-converted-space">
    <w:name w:val="apple-converted-space"/>
    <w:rsid w:val="00C54C1C"/>
  </w:style>
  <w:style w:type="character" w:customStyle="1" w:styleId="Cmsor2Char">
    <w:name w:val="Címsor 2 Char"/>
    <w:basedOn w:val="Bekezdsalapbettpusa"/>
    <w:link w:val="Cmsor2"/>
    <w:uiPriority w:val="9"/>
    <w:rsid w:val="00AA0794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Forrs">
    <w:name w:val="Forrás"/>
    <w:rsid w:val="00A77C7E"/>
    <w:pPr>
      <w:spacing w:after="240"/>
      <w:jc w:val="right"/>
    </w:pPr>
    <w:rPr>
      <w:rFonts w:ascii="Sentinel Book" w:hAnsi="Sentinel Book"/>
    </w:rPr>
  </w:style>
  <w:style w:type="paragraph" w:customStyle="1" w:styleId="braalrs2">
    <w:name w:val="ábraalírás_2"/>
    <w:rsid w:val="00A77C7E"/>
    <w:pPr>
      <w:keepNext/>
      <w:spacing w:before="240" w:after="120"/>
      <w:jc w:val="center"/>
    </w:pPr>
    <w:rPr>
      <w:rFonts w:ascii="DINPro-Light" w:eastAsia="Calibri" w:hAnsi="DINPro-Light"/>
      <w:bCs/>
      <w:i/>
      <w:lang w:eastAsia="en-US"/>
    </w:rPr>
  </w:style>
  <w:style w:type="paragraph" w:customStyle="1" w:styleId="yiv1862967373msolistparagraph">
    <w:name w:val="yiv1862967373msolistparagraph"/>
    <w:basedOn w:val="Norml"/>
    <w:rsid w:val="00A77C7E"/>
    <w:pPr>
      <w:spacing w:before="100" w:beforeAutospacing="1" w:after="100" w:afterAutospacing="1"/>
    </w:pPr>
    <w:rPr>
      <w:rFonts w:ascii="Sentinel Book" w:hAnsi="Sentinel Book"/>
      <w:sz w:val="24"/>
    </w:rPr>
  </w:style>
  <w:style w:type="paragraph" w:customStyle="1" w:styleId="Irodalom">
    <w:name w:val="Irodalom"/>
    <w:rsid w:val="00110CF5"/>
    <w:pPr>
      <w:suppressAutoHyphens/>
      <w:spacing w:after="60"/>
      <w:ind w:left="567" w:hanging="567"/>
    </w:pPr>
    <w:rPr>
      <w:rFonts w:ascii="Sentinel Book" w:hAnsi="Sentinel Book"/>
    </w:rPr>
  </w:style>
  <w:style w:type="character" w:styleId="Kiemels2">
    <w:name w:val="Strong"/>
    <w:basedOn w:val="Bekezdsalapbettpusa"/>
    <w:uiPriority w:val="22"/>
    <w:qFormat/>
    <w:rsid w:val="00AA0794"/>
    <w:rPr>
      <w:b/>
      <w:bCs/>
      <w:color w:val="auto"/>
    </w:rPr>
  </w:style>
  <w:style w:type="character" w:customStyle="1" w:styleId="std">
    <w:name w:val="std"/>
    <w:rsid w:val="00110CF5"/>
  </w:style>
  <w:style w:type="character" w:customStyle="1" w:styleId="Cmsor3Char">
    <w:name w:val="Címsor 3 Char"/>
    <w:basedOn w:val="Bekezdsalapbettpusa"/>
    <w:link w:val="Cmsor3"/>
    <w:uiPriority w:val="9"/>
    <w:rsid w:val="00AA0794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AA0794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msor5Char">
    <w:name w:val="Címsor 5 Char"/>
    <w:basedOn w:val="Bekezdsalapbettpusa"/>
    <w:link w:val="Cmsor5"/>
    <w:uiPriority w:val="9"/>
    <w:rsid w:val="00AA0794"/>
    <w:rPr>
      <w:rFonts w:asciiTheme="majorHAnsi" w:eastAsiaTheme="majorEastAsia" w:hAnsiTheme="majorHAnsi" w:cstheme="majorBidi"/>
      <w:b/>
      <w:bCs/>
    </w:rPr>
  </w:style>
  <w:style w:type="character" w:customStyle="1" w:styleId="Cmsor6Char">
    <w:name w:val="Címsor 6 Char"/>
    <w:basedOn w:val="Bekezdsalapbettpusa"/>
    <w:link w:val="Cmsor6"/>
    <w:uiPriority w:val="9"/>
    <w:rsid w:val="00AA079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Cmsor7Char">
    <w:name w:val="Címsor 7 Char"/>
    <w:basedOn w:val="Bekezdsalapbettpusa"/>
    <w:link w:val="Cmsor7"/>
    <w:uiPriority w:val="9"/>
    <w:rsid w:val="00AA0794"/>
    <w:rPr>
      <w:i/>
      <w:iCs/>
    </w:rPr>
  </w:style>
  <w:style w:type="character" w:customStyle="1" w:styleId="Cmsor8Char">
    <w:name w:val="Címsor 8 Char"/>
    <w:basedOn w:val="Bekezdsalapbettpusa"/>
    <w:link w:val="Cmsor8"/>
    <w:uiPriority w:val="9"/>
    <w:rsid w:val="00AA0794"/>
    <w:rPr>
      <w:b/>
      <w:bCs/>
    </w:rPr>
  </w:style>
  <w:style w:type="character" w:customStyle="1" w:styleId="Cmsor9Char">
    <w:name w:val="Címsor 9 Char"/>
    <w:aliases w:val="Works Cited Char"/>
    <w:basedOn w:val="Bekezdsalapbettpusa"/>
    <w:link w:val="Cmsor9"/>
    <w:uiPriority w:val="9"/>
    <w:rsid w:val="00AA0794"/>
    <w:rPr>
      <w:i/>
      <w:iCs/>
    </w:rPr>
  </w:style>
  <w:style w:type="paragraph" w:customStyle="1" w:styleId="felsorols20">
    <w:name w:val="felsorolás 2"/>
    <w:rsid w:val="00F17451"/>
    <w:pPr>
      <w:numPr>
        <w:numId w:val="6"/>
      </w:numPr>
      <w:spacing w:after="60"/>
    </w:pPr>
    <w:rPr>
      <w:rFonts w:ascii="Sentinel Book" w:hAnsi="Sentinel Book"/>
    </w:rPr>
  </w:style>
  <w:style w:type="paragraph" w:styleId="TJ5">
    <w:name w:val="toc 5"/>
    <w:basedOn w:val="Norml"/>
    <w:next w:val="Norml"/>
    <w:autoRedefine/>
    <w:rsid w:val="00F17451"/>
    <w:pPr>
      <w:autoSpaceDE w:val="0"/>
      <w:autoSpaceDN w:val="0"/>
      <w:adjustRightInd w:val="0"/>
      <w:ind w:left="960"/>
    </w:pPr>
    <w:rPr>
      <w:rFonts w:ascii="Sentinel Book" w:hAnsi="Sentinel Book"/>
    </w:rPr>
  </w:style>
  <w:style w:type="paragraph" w:styleId="TJ6">
    <w:name w:val="toc 6"/>
    <w:basedOn w:val="Norml"/>
    <w:next w:val="Norml"/>
    <w:autoRedefine/>
    <w:rsid w:val="00F17451"/>
    <w:pPr>
      <w:autoSpaceDE w:val="0"/>
      <w:autoSpaceDN w:val="0"/>
      <w:adjustRightInd w:val="0"/>
      <w:ind w:left="1200"/>
    </w:pPr>
    <w:rPr>
      <w:rFonts w:ascii="Sentinel Book" w:hAnsi="Sentinel Book"/>
    </w:rPr>
  </w:style>
  <w:style w:type="paragraph" w:styleId="TJ7">
    <w:name w:val="toc 7"/>
    <w:basedOn w:val="Norml"/>
    <w:next w:val="Norml"/>
    <w:autoRedefine/>
    <w:rsid w:val="00F17451"/>
    <w:pPr>
      <w:autoSpaceDE w:val="0"/>
      <w:autoSpaceDN w:val="0"/>
      <w:adjustRightInd w:val="0"/>
      <w:ind w:left="1440"/>
    </w:pPr>
    <w:rPr>
      <w:rFonts w:ascii="Sentinel Book" w:hAnsi="Sentinel Book"/>
    </w:rPr>
  </w:style>
  <w:style w:type="paragraph" w:styleId="TJ8">
    <w:name w:val="toc 8"/>
    <w:basedOn w:val="Norml"/>
    <w:next w:val="Norml"/>
    <w:autoRedefine/>
    <w:rsid w:val="00F17451"/>
    <w:pPr>
      <w:autoSpaceDE w:val="0"/>
      <w:autoSpaceDN w:val="0"/>
      <w:adjustRightInd w:val="0"/>
      <w:ind w:left="1680"/>
    </w:pPr>
    <w:rPr>
      <w:rFonts w:ascii="Sentinel Book" w:hAnsi="Sentinel Book"/>
    </w:rPr>
  </w:style>
  <w:style w:type="paragraph" w:customStyle="1" w:styleId="idzetek">
    <w:name w:val="idézetek"/>
    <w:next w:val="Norml"/>
    <w:rsid w:val="00F17451"/>
    <w:pPr>
      <w:ind w:left="2835"/>
    </w:pPr>
    <w:rPr>
      <w:i/>
      <w:iCs/>
    </w:rPr>
  </w:style>
  <w:style w:type="paragraph" w:styleId="Csakszveg">
    <w:name w:val="Plain Text"/>
    <w:basedOn w:val="Norml"/>
    <w:link w:val="CsakszvegChar"/>
    <w:rsid w:val="00F17451"/>
    <w:rPr>
      <w:rFonts w:ascii="Courier New" w:hAnsi="Courier New"/>
      <w:szCs w:val="20"/>
    </w:rPr>
  </w:style>
  <w:style w:type="character" w:customStyle="1" w:styleId="CsakszvegChar">
    <w:name w:val="Csak szöveg Char"/>
    <w:link w:val="Csakszveg"/>
    <w:rsid w:val="00F17451"/>
    <w:rPr>
      <w:rFonts w:ascii="Courier New" w:hAnsi="Courier New"/>
    </w:rPr>
  </w:style>
  <w:style w:type="paragraph" w:styleId="Dtum">
    <w:name w:val="Date"/>
    <w:next w:val="Norml"/>
    <w:link w:val="DtumChar"/>
    <w:rsid w:val="00F17451"/>
    <w:pPr>
      <w:jc w:val="center"/>
    </w:pPr>
    <w:rPr>
      <w:b/>
      <w:szCs w:val="24"/>
    </w:rPr>
  </w:style>
  <w:style w:type="character" w:customStyle="1" w:styleId="DtumChar">
    <w:name w:val="Dátum Char"/>
    <w:link w:val="Dtum"/>
    <w:rsid w:val="00F17451"/>
    <w:rPr>
      <w:b/>
      <w:sz w:val="22"/>
      <w:szCs w:val="24"/>
    </w:rPr>
  </w:style>
  <w:style w:type="paragraph" w:customStyle="1" w:styleId="brahely">
    <w:name w:val="ábrahely"/>
    <w:rsid w:val="00F17451"/>
    <w:pPr>
      <w:spacing w:before="240" w:after="240"/>
      <w:jc w:val="center"/>
    </w:pPr>
  </w:style>
  <w:style w:type="paragraph" w:styleId="Vgjegyzetszvege">
    <w:name w:val="endnote text"/>
    <w:basedOn w:val="Norml"/>
    <w:link w:val="VgjegyzetszvegeChar"/>
    <w:rsid w:val="00F17451"/>
    <w:pPr>
      <w:autoSpaceDE w:val="0"/>
      <w:autoSpaceDN w:val="0"/>
      <w:adjustRightInd w:val="0"/>
    </w:pPr>
    <w:rPr>
      <w:rFonts w:ascii="Sentinel Book" w:hAnsi="Sentinel Book"/>
      <w:szCs w:val="20"/>
    </w:rPr>
  </w:style>
  <w:style w:type="character" w:customStyle="1" w:styleId="VgjegyzetszvegeChar">
    <w:name w:val="Végjegyzet szövege Char"/>
    <w:link w:val="Vgjegyzetszvege"/>
    <w:rsid w:val="00F17451"/>
    <w:rPr>
      <w:rFonts w:ascii="Sentinel Book" w:hAnsi="Sentinel Book"/>
    </w:rPr>
  </w:style>
  <w:style w:type="paragraph" w:customStyle="1" w:styleId="Nv1">
    <w:name w:val="Név_1"/>
    <w:rsid w:val="00F17451"/>
    <w:pPr>
      <w:spacing w:before="2280"/>
      <w:jc w:val="center"/>
    </w:pPr>
    <w:rPr>
      <w:rFonts w:ascii="DINPro-Bold" w:hAnsi="DINPro-Bold"/>
      <w:b/>
      <w:bCs/>
      <w:sz w:val="32"/>
      <w:szCs w:val="28"/>
    </w:rPr>
  </w:style>
  <w:style w:type="character" w:styleId="Vgjegyzet-hivatkozs">
    <w:name w:val="endnote reference"/>
    <w:rsid w:val="00F17451"/>
    <w:rPr>
      <w:vertAlign w:val="superscript"/>
    </w:rPr>
  </w:style>
  <w:style w:type="paragraph" w:styleId="TJ9">
    <w:name w:val="toc 9"/>
    <w:basedOn w:val="Norml"/>
    <w:next w:val="Norml"/>
    <w:autoRedefine/>
    <w:rsid w:val="00F17451"/>
    <w:pPr>
      <w:ind w:left="1680"/>
    </w:pPr>
    <w:rPr>
      <w:rFonts w:ascii="Calibri" w:hAnsi="Calibri" w:cs="Calibri"/>
      <w:szCs w:val="20"/>
    </w:rPr>
  </w:style>
  <w:style w:type="paragraph" w:customStyle="1" w:styleId="Norml3">
    <w:name w:val="Normál_3"/>
    <w:rsid w:val="00F17451"/>
    <w:pPr>
      <w:spacing w:after="120"/>
      <w:ind w:left="568" w:hanging="284"/>
    </w:pPr>
    <w:rPr>
      <w:rFonts w:ascii="Sentinel Book" w:hAnsi="Sentinel Book"/>
      <w:szCs w:val="24"/>
    </w:rPr>
  </w:style>
  <w:style w:type="paragraph" w:customStyle="1" w:styleId="norml2">
    <w:name w:val="normál_2"/>
    <w:rsid w:val="00F17451"/>
    <w:pPr>
      <w:spacing w:after="120"/>
      <w:ind w:left="709"/>
    </w:pPr>
    <w:rPr>
      <w:rFonts w:ascii="Sentinel Book" w:hAnsi="Sentinel Book" w:cs="TimesNewRomanPSMT"/>
      <w:szCs w:val="23"/>
    </w:rPr>
  </w:style>
  <w:style w:type="paragraph" w:customStyle="1" w:styleId="Cim1">
    <w:name w:val="Cim_1"/>
    <w:rsid w:val="00F17451"/>
    <w:pPr>
      <w:spacing w:before="240" w:after="120"/>
      <w:jc w:val="center"/>
    </w:pPr>
    <w:rPr>
      <w:rFonts w:ascii="DINPro-Medium" w:hAnsi="DINPro-Medium"/>
      <w:caps/>
      <w:spacing w:val="2"/>
      <w:sz w:val="32"/>
      <w:szCs w:val="24"/>
    </w:rPr>
  </w:style>
  <w:style w:type="paragraph" w:customStyle="1" w:styleId="felsorols3">
    <w:name w:val="felsorolás 3"/>
    <w:rsid w:val="00F17451"/>
    <w:pPr>
      <w:numPr>
        <w:numId w:val="7"/>
      </w:numPr>
      <w:spacing w:after="120"/>
      <w:ind w:left="1134" w:hanging="425"/>
    </w:pPr>
    <w:rPr>
      <w:rFonts w:ascii="Sentinel Book" w:hAnsi="Sentinel Book"/>
    </w:rPr>
  </w:style>
  <w:style w:type="character" w:styleId="HTML-idzet">
    <w:name w:val="HTML Cite"/>
    <w:uiPriority w:val="99"/>
    <w:unhideWhenUsed/>
    <w:rsid w:val="00F17451"/>
    <w:rPr>
      <w:i/>
      <w:iCs/>
    </w:rPr>
  </w:style>
  <w:style w:type="paragraph" w:customStyle="1" w:styleId="Trgymutat">
    <w:name w:val="Tárgymutató"/>
    <w:basedOn w:val="Norml"/>
    <w:rsid w:val="00F17451"/>
    <w:pPr>
      <w:widowControl w:val="0"/>
      <w:suppressLineNumbers/>
      <w:suppressAutoHyphens/>
    </w:pPr>
    <w:rPr>
      <w:rFonts w:ascii="Sentinel Book" w:eastAsia="Andale Sans UI" w:hAnsi="Sentinel Book" w:cs="Tahoma"/>
      <w:kern w:val="1"/>
      <w:sz w:val="24"/>
      <w:lang w:eastAsia="zh-CN"/>
    </w:rPr>
  </w:style>
  <w:style w:type="paragraph" w:styleId="Dokumentumtrkp">
    <w:name w:val="Document Map"/>
    <w:basedOn w:val="Norml"/>
    <w:link w:val="DokumentumtrkpChar"/>
    <w:uiPriority w:val="99"/>
    <w:unhideWhenUsed/>
    <w:rsid w:val="00F17451"/>
    <w:rPr>
      <w:rFonts w:ascii="Tahoma" w:hAnsi="Tahoma"/>
      <w:sz w:val="16"/>
      <w:szCs w:val="16"/>
    </w:rPr>
  </w:style>
  <w:style w:type="character" w:customStyle="1" w:styleId="DokumentumtrkpChar">
    <w:name w:val="Dokumentumtérkép Char"/>
    <w:link w:val="Dokumentumtrkp"/>
    <w:uiPriority w:val="99"/>
    <w:rsid w:val="00F17451"/>
    <w:rPr>
      <w:rFonts w:ascii="Tahoma" w:hAnsi="Tahoma"/>
      <w:sz w:val="16"/>
      <w:szCs w:val="16"/>
    </w:rPr>
  </w:style>
  <w:style w:type="paragraph" w:customStyle="1" w:styleId="Felsorols10-es">
    <w:name w:val="Felsorolás_10-es"/>
    <w:rsid w:val="00F17451"/>
    <w:pPr>
      <w:numPr>
        <w:numId w:val="8"/>
      </w:numPr>
      <w:tabs>
        <w:tab w:val="left" w:pos="851"/>
      </w:tabs>
      <w:ind w:left="850" w:hanging="425"/>
    </w:pPr>
    <w:rPr>
      <w:rFonts w:ascii="Sentinel Book" w:hAnsi="Sentinel Book"/>
    </w:rPr>
  </w:style>
  <w:style w:type="paragraph" w:customStyle="1" w:styleId="Felsorols210-es">
    <w:name w:val="Felsorolás_2_10-es"/>
    <w:rsid w:val="00F17451"/>
    <w:pPr>
      <w:numPr>
        <w:numId w:val="9"/>
      </w:numPr>
      <w:tabs>
        <w:tab w:val="left" w:pos="1134"/>
      </w:tabs>
    </w:pPr>
    <w:rPr>
      <w:rFonts w:ascii="Sentinel Book" w:hAnsi="Sentinel Book"/>
    </w:rPr>
  </w:style>
  <w:style w:type="paragraph" w:customStyle="1" w:styleId="Javaslat">
    <w:name w:val="Javaslat"/>
    <w:rsid w:val="00F17451"/>
    <w:pPr>
      <w:shd w:val="clear" w:color="auto" w:fill="DAEEF3"/>
      <w:spacing w:before="120" w:after="120"/>
      <w:ind w:left="1134"/>
    </w:pPr>
    <w:rPr>
      <w:i/>
      <w:szCs w:val="24"/>
    </w:rPr>
  </w:style>
  <w:style w:type="paragraph" w:customStyle="1" w:styleId="idzet">
    <w:name w:val="idézet"/>
    <w:rsid w:val="00F17451"/>
    <w:pPr>
      <w:spacing w:before="160"/>
      <w:ind w:left="851" w:right="425"/>
    </w:pPr>
    <w:rPr>
      <w:szCs w:val="24"/>
      <w:lang w:val="en-US"/>
    </w:rPr>
  </w:style>
  <w:style w:type="paragraph" w:customStyle="1" w:styleId="idzeteltt">
    <w:name w:val="idézet előtt"/>
    <w:basedOn w:val="idzet"/>
    <w:rsid w:val="00F17451"/>
    <w:pPr>
      <w:spacing w:after="0"/>
    </w:pPr>
  </w:style>
  <w:style w:type="paragraph" w:customStyle="1" w:styleId="idzetutn">
    <w:name w:val="idézet után"/>
    <w:basedOn w:val="idzet"/>
    <w:rsid w:val="00F17451"/>
    <w:pPr>
      <w:spacing w:before="0"/>
    </w:pPr>
  </w:style>
  <w:style w:type="paragraph" w:customStyle="1" w:styleId="Idzet1">
    <w:name w:val="Idézet1"/>
    <w:basedOn w:val="Norml"/>
    <w:rsid w:val="00F17451"/>
    <w:pPr>
      <w:autoSpaceDE w:val="0"/>
      <w:autoSpaceDN w:val="0"/>
      <w:adjustRightInd w:val="0"/>
      <w:spacing w:line="240" w:lineRule="exact"/>
      <w:ind w:left="540" w:right="556"/>
    </w:pPr>
    <w:rPr>
      <w:rFonts w:ascii="Sentinel Book" w:hAnsi="Sentinel Book"/>
      <w:szCs w:val="20"/>
    </w:rPr>
  </w:style>
  <w:style w:type="paragraph" w:customStyle="1" w:styleId="idzet2">
    <w:name w:val="idézet2"/>
    <w:basedOn w:val="idzet"/>
    <w:rsid w:val="00F17451"/>
    <w:pPr>
      <w:spacing w:before="0" w:after="0"/>
    </w:pPr>
  </w:style>
  <w:style w:type="paragraph" w:styleId="Trgymutat1">
    <w:name w:val="index 1"/>
    <w:basedOn w:val="Norml"/>
    <w:next w:val="Norml"/>
    <w:autoRedefine/>
    <w:rsid w:val="00F17451"/>
    <w:pPr>
      <w:widowControl w:val="0"/>
      <w:tabs>
        <w:tab w:val="left" w:leader="dot" w:pos="9000"/>
        <w:tab w:val="right" w:pos="9360"/>
      </w:tabs>
      <w:suppressAutoHyphens/>
      <w:autoSpaceDE w:val="0"/>
      <w:autoSpaceDN w:val="0"/>
      <w:adjustRightInd w:val="0"/>
      <w:spacing w:line="276" w:lineRule="auto"/>
      <w:ind w:left="1440" w:right="720" w:hanging="1440"/>
    </w:pPr>
    <w:rPr>
      <w:rFonts w:ascii="Sentinel Book" w:hAnsi="Sentinel Book"/>
      <w:snapToGrid w:val="0"/>
      <w:szCs w:val="20"/>
    </w:rPr>
  </w:style>
  <w:style w:type="paragraph" w:styleId="Trgymutat2">
    <w:name w:val="index 2"/>
    <w:basedOn w:val="Norml"/>
    <w:next w:val="Norml"/>
    <w:autoRedefine/>
    <w:rsid w:val="00F17451"/>
    <w:pPr>
      <w:widowControl w:val="0"/>
      <w:tabs>
        <w:tab w:val="left" w:leader="dot" w:pos="9000"/>
        <w:tab w:val="right" w:pos="9360"/>
      </w:tabs>
      <w:suppressAutoHyphens/>
      <w:autoSpaceDE w:val="0"/>
      <w:autoSpaceDN w:val="0"/>
      <w:adjustRightInd w:val="0"/>
      <w:spacing w:line="276" w:lineRule="auto"/>
      <w:ind w:left="1440" w:right="720" w:hanging="720"/>
    </w:pPr>
    <w:rPr>
      <w:rFonts w:ascii="Sentinel Book" w:hAnsi="Sentinel Book"/>
      <w:snapToGrid w:val="0"/>
      <w:szCs w:val="20"/>
    </w:rPr>
  </w:style>
  <w:style w:type="paragraph" w:styleId="Felsorols2">
    <w:name w:val="List Bullet 2"/>
    <w:basedOn w:val="Norml"/>
    <w:autoRedefine/>
    <w:rsid w:val="00F17451"/>
    <w:pPr>
      <w:numPr>
        <w:numId w:val="10"/>
      </w:numPr>
      <w:autoSpaceDE w:val="0"/>
      <w:autoSpaceDN w:val="0"/>
      <w:adjustRightInd w:val="0"/>
    </w:pPr>
    <w:rPr>
      <w:rFonts w:ascii="Sentinel Book" w:hAnsi="Sentinel Book"/>
    </w:rPr>
  </w:style>
  <w:style w:type="paragraph" w:styleId="Nincstrkz">
    <w:name w:val="No Spacing"/>
    <w:link w:val="NincstrkzChar"/>
    <w:uiPriority w:val="1"/>
    <w:qFormat/>
    <w:rsid w:val="00AA0794"/>
    <w:pPr>
      <w:spacing w:after="0" w:line="240" w:lineRule="auto"/>
    </w:pPr>
  </w:style>
  <w:style w:type="character" w:customStyle="1" w:styleId="NincstrkzChar">
    <w:name w:val="Nincs térköz Char"/>
    <w:link w:val="Nincstrkz"/>
    <w:uiPriority w:val="1"/>
    <w:rsid w:val="00F17451"/>
  </w:style>
  <w:style w:type="character" w:styleId="Kiemels">
    <w:name w:val="Emphasis"/>
    <w:basedOn w:val="Bekezdsalapbettpusa"/>
    <w:uiPriority w:val="20"/>
    <w:qFormat/>
    <w:rsid w:val="00AA0794"/>
    <w:rPr>
      <w:i/>
      <w:iCs/>
      <w:color w:val="auto"/>
    </w:rPr>
  </w:style>
  <w:style w:type="paragraph" w:customStyle="1" w:styleId="braszm">
    <w:name w:val="ábraszám"/>
    <w:basedOn w:val="Norml"/>
    <w:link w:val="braszmChar"/>
    <w:rsid w:val="00F17451"/>
    <w:rPr>
      <w:rFonts w:ascii="Times New Roman" w:eastAsia="Calibri" w:hAnsi="Times New Roman"/>
      <w:sz w:val="24"/>
      <w:lang w:eastAsia="en-US"/>
    </w:rPr>
  </w:style>
  <w:style w:type="character" w:customStyle="1" w:styleId="braszmChar">
    <w:name w:val="ábraszám Char"/>
    <w:link w:val="braszm"/>
    <w:rsid w:val="00F17451"/>
    <w:rPr>
      <w:rFonts w:eastAsia="Calibri"/>
      <w:sz w:val="24"/>
      <w:szCs w:val="24"/>
      <w:lang w:eastAsia="en-US"/>
    </w:rPr>
  </w:style>
  <w:style w:type="paragraph" w:customStyle="1" w:styleId="javaslat0">
    <w:name w:val="javaslat"/>
    <w:basedOn w:val="Norml"/>
    <w:link w:val="javaslatChar"/>
    <w:rsid w:val="00F17451"/>
    <w:pPr>
      <w:spacing w:after="200" w:line="276" w:lineRule="auto"/>
      <w:ind w:left="1134"/>
    </w:pPr>
    <w:rPr>
      <w:rFonts w:ascii="Times New Roman" w:eastAsia="Calibri" w:hAnsi="Times New Roman"/>
      <w:b/>
      <w:sz w:val="24"/>
      <w:lang w:eastAsia="en-US"/>
    </w:rPr>
  </w:style>
  <w:style w:type="character" w:customStyle="1" w:styleId="javaslatChar">
    <w:name w:val="javaslat Char"/>
    <w:link w:val="javaslat0"/>
    <w:rsid w:val="00F17451"/>
    <w:rPr>
      <w:rFonts w:eastAsia="Calibri"/>
      <w:b/>
      <w:sz w:val="24"/>
      <w:szCs w:val="24"/>
      <w:lang w:eastAsia="en-US"/>
    </w:rPr>
  </w:style>
  <w:style w:type="paragraph" w:customStyle="1" w:styleId="fcm">
    <w:name w:val="főcím"/>
    <w:basedOn w:val="Norml"/>
    <w:link w:val="fcmChar"/>
    <w:rsid w:val="00F17451"/>
    <w:pPr>
      <w:spacing w:after="200"/>
      <w:jc w:val="center"/>
    </w:pPr>
    <w:rPr>
      <w:rFonts w:ascii="Times New Roman" w:eastAsia="Calibri" w:hAnsi="Times New Roman"/>
      <w:b/>
      <w:i/>
      <w:sz w:val="32"/>
      <w:szCs w:val="32"/>
      <w:lang w:eastAsia="en-US"/>
    </w:rPr>
  </w:style>
  <w:style w:type="character" w:customStyle="1" w:styleId="fcmChar">
    <w:name w:val="főcím Char"/>
    <w:link w:val="fcm"/>
    <w:rsid w:val="00F17451"/>
    <w:rPr>
      <w:rFonts w:eastAsia="Calibri"/>
      <w:b/>
      <w:i/>
      <w:sz w:val="32"/>
      <w:szCs w:val="32"/>
      <w:lang w:eastAsia="en-US"/>
    </w:rPr>
  </w:style>
  <w:style w:type="character" w:customStyle="1" w:styleId="yshortcuts">
    <w:name w:val="yshortcuts"/>
    <w:basedOn w:val="Bekezdsalapbettpusa"/>
    <w:rsid w:val="00F17451"/>
  </w:style>
  <w:style w:type="paragraph" w:customStyle="1" w:styleId="yiv1862967373msonormal">
    <w:name w:val="yiv1862967373msonormal"/>
    <w:basedOn w:val="Norml"/>
    <w:rsid w:val="00F17451"/>
    <w:pPr>
      <w:spacing w:before="100" w:beforeAutospacing="1" w:after="100" w:afterAutospacing="1"/>
    </w:pPr>
    <w:rPr>
      <w:rFonts w:ascii="Sentinel Book" w:hAnsi="Sentinel Book"/>
      <w:sz w:val="24"/>
    </w:rPr>
  </w:style>
  <w:style w:type="paragraph" w:customStyle="1" w:styleId="upar1">
    <w:name w:val="upar1"/>
    <w:basedOn w:val="Norml"/>
    <w:uiPriority w:val="99"/>
    <w:rsid w:val="00F17451"/>
    <w:pPr>
      <w:tabs>
        <w:tab w:val="left" w:pos="720"/>
        <w:tab w:val="left" w:pos="1440"/>
      </w:tabs>
      <w:spacing w:before="240"/>
    </w:pPr>
    <w:rPr>
      <w:rFonts w:ascii="Arial" w:hAnsi="Arial" w:cs="Arial"/>
      <w:szCs w:val="20"/>
      <w:lang w:val="en-US" w:eastAsia="en-US"/>
    </w:rPr>
  </w:style>
  <w:style w:type="paragraph" w:customStyle="1" w:styleId="CIM">
    <w:name w:val="CIM"/>
    <w:basedOn w:val="Norml"/>
    <w:rsid w:val="00AE79F1"/>
    <w:pPr>
      <w:spacing w:before="360" w:after="360"/>
      <w:jc w:val="center"/>
    </w:pPr>
    <w:rPr>
      <w:sz w:val="36"/>
      <w:szCs w:val="36"/>
    </w:rPr>
  </w:style>
  <w:style w:type="character" w:customStyle="1" w:styleId="ListaszerbekezdsChar">
    <w:name w:val="Listaszerű bekezdés Char"/>
    <w:link w:val="Listaszerbekezds"/>
    <w:uiPriority w:val="34"/>
    <w:rsid w:val="00F17451"/>
  </w:style>
  <w:style w:type="paragraph" w:styleId="Szvegtrzsbehzssal">
    <w:name w:val="Body Text Indent"/>
    <w:basedOn w:val="Norml"/>
    <w:link w:val="SzvegtrzsbehzssalChar"/>
    <w:rsid w:val="00F17451"/>
    <w:pPr>
      <w:ind w:left="851" w:hanging="851"/>
    </w:pPr>
    <w:rPr>
      <w:rFonts w:ascii="Times New Roman" w:hAnsi="Times New Roman"/>
      <w:sz w:val="24"/>
      <w:szCs w:val="20"/>
    </w:rPr>
  </w:style>
  <w:style w:type="character" w:customStyle="1" w:styleId="SzvegtrzsbehzssalChar">
    <w:name w:val="Szövegtörzs behúzással Char"/>
    <w:link w:val="Szvegtrzsbehzssal"/>
    <w:rsid w:val="00F17451"/>
    <w:rPr>
      <w:sz w:val="24"/>
    </w:rPr>
  </w:style>
  <w:style w:type="paragraph" w:customStyle="1" w:styleId="Default">
    <w:name w:val="Default"/>
    <w:rsid w:val="00F17451"/>
    <w:pPr>
      <w:autoSpaceDE w:val="0"/>
      <w:autoSpaceDN w:val="0"/>
      <w:adjustRightInd w:val="0"/>
    </w:pPr>
    <w:rPr>
      <w:rFonts w:ascii="Sentinel Book" w:hAnsi="Sentinel Book"/>
      <w:color w:val="000000"/>
      <w:sz w:val="24"/>
      <w:szCs w:val="24"/>
      <w:lang w:val="en-US" w:eastAsia="en-US"/>
    </w:rPr>
  </w:style>
  <w:style w:type="character" w:styleId="Mrltotthiperhivatkozs">
    <w:name w:val="FollowedHyperlink"/>
    <w:unhideWhenUsed/>
    <w:rsid w:val="00F17451"/>
    <w:rPr>
      <w:color w:val="800080"/>
      <w:u w:val="single"/>
    </w:rPr>
  </w:style>
  <w:style w:type="paragraph" w:customStyle="1" w:styleId="References">
    <w:name w:val="References"/>
    <w:basedOn w:val="Norml"/>
    <w:rsid w:val="00F17451"/>
    <w:pPr>
      <w:ind w:left="567" w:hanging="567"/>
    </w:pPr>
    <w:rPr>
      <w:rFonts w:ascii="Sentinel Book" w:hAnsi="Sentinel Book"/>
      <w:sz w:val="24"/>
      <w:lang w:val="en-US" w:eastAsia="en-US"/>
    </w:rPr>
  </w:style>
  <w:style w:type="character" w:customStyle="1" w:styleId="longtext">
    <w:name w:val="long_text"/>
    <w:rsid w:val="00F17451"/>
  </w:style>
  <w:style w:type="character" w:customStyle="1" w:styleId="hps">
    <w:name w:val="hps"/>
    <w:rsid w:val="00F17451"/>
  </w:style>
  <w:style w:type="paragraph" w:customStyle="1" w:styleId="intro">
    <w:name w:val="intro"/>
    <w:basedOn w:val="Norml"/>
    <w:rsid w:val="00F17451"/>
    <w:pPr>
      <w:spacing w:before="100" w:beforeAutospacing="1" w:after="100" w:afterAutospacing="1"/>
    </w:pPr>
    <w:rPr>
      <w:rFonts w:ascii="Sentinel Book" w:hAnsi="Sentinel Book"/>
      <w:sz w:val="24"/>
    </w:rPr>
  </w:style>
  <w:style w:type="character" w:customStyle="1" w:styleId="image">
    <w:name w:val="image"/>
    <w:rsid w:val="00F17451"/>
  </w:style>
  <w:style w:type="character" w:customStyle="1" w:styleId="right">
    <w:name w:val="right"/>
    <w:rsid w:val="00F17451"/>
  </w:style>
  <w:style w:type="character" w:customStyle="1" w:styleId="shorttext">
    <w:name w:val="short_text"/>
    <w:rsid w:val="00F17451"/>
  </w:style>
  <w:style w:type="character" w:customStyle="1" w:styleId="WW8Num3z0">
    <w:name w:val="WW8Num3z0"/>
    <w:rsid w:val="00F17451"/>
    <w:rPr>
      <w:rFonts w:ascii="Symbol" w:hAnsi="Symbol" w:cs="Symbol"/>
    </w:rPr>
  </w:style>
  <w:style w:type="character" w:customStyle="1" w:styleId="WW8Num4z0">
    <w:name w:val="WW8Num4z0"/>
    <w:rsid w:val="00F17451"/>
    <w:rPr>
      <w:rFonts w:ascii="Symbol" w:hAnsi="Symbol" w:cs="Symbol"/>
    </w:rPr>
  </w:style>
  <w:style w:type="character" w:customStyle="1" w:styleId="WW8Num5z0">
    <w:name w:val="WW8Num5z0"/>
    <w:rsid w:val="00F17451"/>
    <w:rPr>
      <w:rFonts w:ascii="Symbol" w:hAnsi="Symbol" w:cs="Symbol"/>
    </w:rPr>
  </w:style>
  <w:style w:type="character" w:customStyle="1" w:styleId="WW8Num6z0">
    <w:name w:val="WW8Num6z0"/>
    <w:rsid w:val="00F17451"/>
    <w:rPr>
      <w:rFonts w:ascii="Symbol" w:hAnsi="Symbol" w:cs="Symbol"/>
    </w:rPr>
  </w:style>
  <w:style w:type="character" w:customStyle="1" w:styleId="WW8Num7z0">
    <w:name w:val="WW8Num7z0"/>
    <w:rsid w:val="00F17451"/>
    <w:rPr>
      <w:rFonts w:ascii="Symbol" w:hAnsi="Symbol" w:cs="Symbol"/>
    </w:rPr>
  </w:style>
  <w:style w:type="character" w:customStyle="1" w:styleId="WW8Num9z0">
    <w:name w:val="WW8Num9z0"/>
    <w:rsid w:val="00F17451"/>
    <w:rPr>
      <w:rFonts w:ascii="Symbol" w:hAnsi="Symbol" w:cs="Symbol"/>
    </w:rPr>
  </w:style>
  <w:style w:type="character" w:customStyle="1" w:styleId="WW8Num10z0">
    <w:name w:val="WW8Num10z0"/>
    <w:rsid w:val="00F17451"/>
    <w:rPr>
      <w:rFonts w:ascii="Symbol" w:hAnsi="Symbol" w:cs="Symbol"/>
    </w:rPr>
  </w:style>
  <w:style w:type="character" w:customStyle="1" w:styleId="WW8Num14z0">
    <w:name w:val="WW8Num14z0"/>
    <w:rsid w:val="00F17451"/>
    <w:rPr>
      <w:rFonts w:ascii="Times New Roman" w:eastAsia="Times New Roman" w:hAnsi="Times New Roman" w:cs="Times New Roman"/>
    </w:rPr>
  </w:style>
  <w:style w:type="character" w:customStyle="1" w:styleId="WW8Num15z0">
    <w:name w:val="WW8Num15z0"/>
    <w:rsid w:val="00F17451"/>
    <w:rPr>
      <w:rFonts w:ascii="Times New Roman" w:eastAsia="Times New Roman" w:hAnsi="Times New Roman" w:cs="Times New Roman"/>
    </w:rPr>
  </w:style>
  <w:style w:type="character" w:customStyle="1" w:styleId="Bekezdsalapbettpusa3">
    <w:name w:val="Bekezdés alapbetűtípusa3"/>
    <w:rsid w:val="00F17451"/>
  </w:style>
  <w:style w:type="character" w:customStyle="1" w:styleId="Absatz-Standardschriftart">
    <w:name w:val="Absatz-Standardschriftart"/>
    <w:rsid w:val="00F17451"/>
  </w:style>
  <w:style w:type="character" w:customStyle="1" w:styleId="WW8Num2z0">
    <w:name w:val="WW8Num2z0"/>
    <w:rsid w:val="00F17451"/>
    <w:rPr>
      <w:rFonts w:ascii="Symbol" w:hAnsi="Symbol" w:cs="Symbol"/>
    </w:rPr>
  </w:style>
  <w:style w:type="character" w:customStyle="1" w:styleId="WW8Num8z0">
    <w:name w:val="WW8Num8z0"/>
    <w:rsid w:val="00F17451"/>
    <w:rPr>
      <w:rFonts w:ascii="Symbol" w:hAnsi="Symbol" w:cs="Symbol"/>
    </w:rPr>
  </w:style>
  <w:style w:type="character" w:customStyle="1" w:styleId="WW8Num13z0">
    <w:name w:val="WW8Num13z0"/>
    <w:rsid w:val="00F17451"/>
    <w:rPr>
      <w:rFonts w:ascii="Wingdings 2" w:hAnsi="Wingdings 2" w:cs="OpenSymbol"/>
    </w:rPr>
  </w:style>
  <w:style w:type="character" w:customStyle="1" w:styleId="Bekezdsalapbettpusa2">
    <w:name w:val="Bekezdés alapbetűtípusa2"/>
    <w:rsid w:val="00F17451"/>
  </w:style>
  <w:style w:type="character" w:customStyle="1" w:styleId="WW8Num14z1">
    <w:name w:val="WW8Num14z1"/>
    <w:rsid w:val="00F17451"/>
    <w:rPr>
      <w:rFonts w:ascii="Courier New" w:hAnsi="Courier New" w:cs="Courier New"/>
    </w:rPr>
  </w:style>
  <w:style w:type="character" w:customStyle="1" w:styleId="WW8Num14z2">
    <w:name w:val="WW8Num14z2"/>
    <w:rsid w:val="00F17451"/>
    <w:rPr>
      <w:rFonts w:ascii="Wingdings" w:hAnsi="Wingdings" w:cs="Wingdings"/>
    </w:rPr>
  </w:style>
  <w:style w:type="character" w:customStyle="1" w:styleId="WW8Num14z3">
    <w:name w:val="WW8Num14z3"/>
    <w:rsid w:val="00F17451"/>
    <w:rPr>
      <w:rFonts w:ascii="Symbol" w:hAnsi="Symbol" w:cs="Symbol"/>
    </w:rPr>
  </w:style>
  <w:style w:type="character" w:customStyle="1" w:styleId="WW8Num15z1">
    <w:name w:val="WW8Num15z1"/>
    <w:rsid w:val="00F17451"/>
    <w:rPr>
      <w:rFonts w:ascii="Courier New" w:hAnsi="Courier New" w:cs="Courier New"/>
    </w:rPr>
  </w:style>
  <w:style w:type="character" w:customStyle="1" w:styleId="WW8Num15z2">
    <w:name w:val="WW8Num15z2"/>
    <w:rsid w:val="00F17451"/>
    <w:rPr>
      <w:rFonts w:ascii="Wingdings" w:hAnsi="Wingdings" w:cs="Wingdings"/>
    </w:rPr>
  </w:style>
  <w:style w:type="character" w:customStyle="1" w:styleId="WW8Num15z3">
    <w:name w:val="WW8Num15z3"/>
    <w:rsid w:val="00F17451"/>
    <w:rPr>
      <w:rFonts w:ascii="Symbol" w:hAnsi="Symbol" w:cs="Symbol"/>
    </w:rPr>
  </w:style>
  <w:style w:type="character" w:customStyle="1" w:styleId="Bekezdsalapbettpusa1">
    <w:name w:val="Bekezdés alapbetűtípusa1"/>
    <w:rsid w:val="00F17451"/>
  </w:style>
  <w:style w:type="character" w:customStyle="1" w:styleId="WW-Absatz-Standardschriftart">
    <w:name w:val="WW-Absatz-Standardschriftart"/>
    <w:rsid w:val="00F17451"/>
  </w:style>
  <w:style w:type="character" w:customStyle="1" w:styleId="WW-Absatz-Standardschriftart1">
    <w:name w:val="WW-Absatz-Standardschriftart1"/>
    <w:rsid w:val="00F17451"/>
  </w:style>
  <w:style w:type="character" w:customStyle="1" w:styleId="WW-Absatz-Standardschriftart11">
    <w:name w:val="WW-Absatz-Standardschriftart11"/>
    <w:rsid w:val="00F17451"/>
  </w:style>
  <w:style w:type="character" w:customStyle="1" w:styleId="WW-Absatz-Standardschriftart111">
    <w:name w:val="WW-Absatz-Standardschriftart111"/>
    <w:rsid w:val="00F17451"/>
  </w:style>
  <w:style w:type="character" w:customStyle="1" w:styleId="WW-Absatz-Standardschriftart1111">
    <w:name w:val="WW-Absatz-Standardschriftart1111"/>
    <w:rsid w:val="00F17451"/>
  </w:style>
  <w:style w:type="character" w:customStyle="1" w:styleId="WW-Absatz-Standardschriftart11111">
    <w:name w:val="WW-Absatz-Standardschriftart11111"/>
    <w:rsid w:val="00F17451"/>
  </w:style>
  <w:style w:type="character" w:customStyle="1" w:styleId="Lbjegyzet-karakterek">
    <w:name w:val="Lábjegyzet-karakterek"/>
    <w:rsid w:val="00F17451"/>
    <w:rPr>
      <w:vertAlign w:val="superscript"/>
    </w:rPr>
  </w:style>
  <w:style w:type="character" w:customStyle="1" w:styleId="WW-Lbjegyzet-karakterek">
    <w:name w:val="WW-Lábjegyzet-karakterek"/>
    <w:rsid w:val="00F17451"/>
  </w:style>
  <w:style w:type="character" w:customStyle="1" w:styleId="WW8Num1z0">
    <w:name w:val="WW8Num1z0"/>
    <w:rsid w:val="00F17451"/>
    <w:rPr>
      <w:rFonts w:ascii="Symbol" w:hAnsi="Symbol" w:cs="Symbol"/>
    </w:rPr>
  </w:style>
  <w:style w:type="character" w:customStyle="1" w:styleId="Vgjegyzet-karakterek">
    <w:name w:val="Végjegyzet-karakterek"/>
    <w:rsid w:val="00F17451"/>
    <w:rPr>
      <w:vertAlign w:val="superscript"/>
    </w:rPr>
  </w:style>
  <w:style w:type="character" w:customStyle="1" w:styleId="WW-Vgjegyzet-karakterek">
    <w:name w:val="WW-Végjegyzet-karakterek"/>
    <w:rsid w:val="00F17451"/>
  </w:style>
  <w:style w:type="character" w:customStyle="1" w:styleId="Lbjegyzet-hivatkozs1">
    <w:name w:val="Lábjegyzet-hivatkozás1"/>
    <w:rsid w:val="00F17451"/>
    <w:rPr>
      <w:vertAlign w:val="superscript"/>
    </w:rPr>
  </w:style>
  <w:style w:type="character" w:customStyle="1" w:styleId="Vgjegyzet-hivatkozs1">
    <w:name w:val="Végjegyzet-hivatkozás1"/>
    <w:rsid w:val="00F17451"/>
    <w:rPr>
      <w:vertAlign w:val="superscript"/>
    </w:rPr>
  </w:style>
  <w:style w:type="character" w:customStyle="1" w:styleId="Szmozsjelek">
    <w:name w:val="Számozásjelek"/>
    <w:rsid w:val="00F17451"/>
  </w:style>
  <w:style w:type="character" w:customStyle="1" w:styleId="Lbjegyzet-hivatkozs2">
    <w:name w:val="Lábjegyzet-hivatkozás2"/>
    <w:rsid w:val="00F17451"/>
    <w:rPr>
      <w:vertAlign w:val="superscript"/>
    </w:rPr>
  </w:style>
  <w:style w:type="character" w:customStyle="1" w:styleId="Felsorolsjel">
    <w:name w:val="Felsorolásjel"/>
    <w:rsid w:val="00F17451"/>
    <w:rPr>
      <w:rFonts w:ascii="OpenSymbol" w:eastAsia="OpenSymbol" w:hAnsi="OpenSymbol" w:cs="OpenSymbol"/>
    </w:rPr>
  </w:style>
  <w:style w:type="character" w:customStyle="1" w:styleId="Vgjegyzet-hivatkozs2">
    <w:name w:val="Végjegyzet-hivatkozás2"/>
    <w:rsid w:val="00F17451"/>
    <w:rPr>
      <w:vertAlign w:val="superscript"/>
    </w:rPr>
  </w:style>
  <w:style w:type="character" w:customStyle="1" w:styleId="nornor">
    <w:name w:val="nor_nor"/>
    <w:basedOn w:val="Bekezdsalapbettpusa2"/>
    <w:rsid w:val="00F17451"/>
  </w:style>
  <w:style w:type="character" w:styleId="HTML-mozaiksz">
    <w:name w:val="HTML Acronym"/>
    <w:basedOn w:val="Bekezdsalapbettpusa2"/>
    <w:rsid w:val="00F17451"/>
  </w:style>
  <w:style w:type="character" w:customStyle="1" w:styleId="nornature">
    <w:name w:val="nor_nature"/>
    <w:basedOn w:val="Bekezdsalapbettpusa2"/>
    <w:rsid w:val="00F17451"/>
  </w:style>
  <w:style w:type="character" w:customStyle="1" w:styleId="noremetteur">
    <w:name w:val="nor_emetteur"/>
    <w:basedOn w:val="Bekezdsalapbettpusa2"/>
    <w:rsid w:val="00F17451"/>
  </w:style>
  <w:style w:type="character" w:customStyle="1" w:styleId="norvu">
    <w:name w:val="nor_vu"/>
    <w:basedOn w:val="Bekezdsalapbettpusa2"/>
    <w:rsid w:val="00F17451"/>
  </w:style>
  <w:style w:type="character" w:customStyle="1" w:styleId="stitre">
    <w:name w:val="stitre"/>
    <w:basedOn w:val="Bekezdsalapbettpusa2"/>
    <w:rsid w:val="00F17451"/>
  </w:style>
  <w:style w:type="character" w:customStyle="1" w:styleId="stitre1">
    <w:name w:val="stitre1"/>
    <w:basedOn w:val="Bekezdsalapbettpusa2"/>
    <w:rsid w:val="00F17451"/>
  </w:style>
  <w:style w:type="character" w:customStyle="1" w:styleId="norauteur">
    <w:name w:val="nor_auteur"/>
    <w:basedOn w:val="Bekezdsalapbettpusa2"/>
    <w:rsid w:val="00F17451"/>
  </w:style>
  <w:style w:type="character" w:customStyle="1" w:styleId="Lbjegyzet-hivatkozs3">
    <w:name w:val="Lábjegyzet-hivatkozás3"/>
    <w:rsid w:val="00F17451"/>
    <w:rPr>
      <w:vertAlign w:val="superscript"/>
    </w:rPr>
  </w:style>
  <w:style w:type="character" w:customStyle="1" w:styleId="Vgjegyzet-hivatkozs3">
    <w:name w:val="Végjegyzet-hivatkozás3"/>
    <w:rsid w:val="00F17451"/>
    <w:rPr>
      <w:vertAlign w:val="superscript"/>
    </w:rPr>
  </w:style>
  <w:style w:type="character" w:customStyle="1" w:styleId="Jegyzethivatkozs1">
    <w:name w:val="Jegyzethivatkozás1"/>
    <w:rsid w:val="00F17451"/>
    <w:rPr>
      <w:sz w:val="16"/>
      <w:szCs w:val="16"/>
    </w:rPr>
  </w:style>
  <w:style w:type="paragraph" w:customStyle="1" w:styleId="Cmsor">
    <w:name w:val="Címsor"/>
    <w:basedOn w:val="Norml"/>
    <w:next w:val="Szvegtrzs"/>
    <w:rsid w:val="00F17451"/>
    <w:pPr>
      <w:keepNext/>
      <w:widowControl w:val="0"/>
      <w:suppressAutoHyphens/>
      <w:spacing w:before="240"/>
    </w:pPr>
    <w:rPr>
      <w:rFonts w:ascii="Arial" w:eastAsia="Andale Sans UI" w:hAnsi="Arial" w:cs="Tahoma"/>
      <w:kern w:val="1"/>
      <w:sz w:val="28"/>
      <w:szCs w:val="28"/>
      <w:lang w:eastAsia="zh-CN"/>
    </w:rPr>
  </w:style>
  <w:style w:type="paragraph" w:styleId="Szvegtrzs">
    <w:name w:val="Body Text"/>
    <w:basedOn w:val="Norml"/>
    <w:link w:val="SzvegtrzsChar"/>
    <w:rsid w:val="00F17451"/>
    <w:pPr>
      <w:widowControl w:val="0"/>
      <w:suppressAutoHyphens/>
    </w:pPr>
    <w:rPr>
      <w:rFonts w:ascii="Times New Roman" w:eastAsia="Andale Sans UI" w:hAnsi="Times New Roman"/>
      <w:kern w:val="1"/>
      <w:sz w:val="24"/>
      <w:lang w:eastAsia="zh-CN"/>
    </w:rPr>
  </w:style>
  <w:style w:type="character" w:customStyle="1" w:styleId="SzvegtrzsChar">
    <w:name w:val="Szövegtörzs Char"/>
    <w:link w:val="Szvegtrzs"/>
    <w:rsid w:val="00F17451"/>
    <w:rPr>
      <w:rFonts w:eastAsia="Andale Sans UI"/>
      <w:kern w:val="1"/>
      <w:sz w:val="24"/>
      <w:szCs w:val="24"/>
      <w:lang w:eastAsia="zh-CN"/>
    </w:rPr>
  </w:style>
  <w:style w:type="paragraph" w:styleId="Lista">
    <w:name w:val="List"/>
    <w:basedOn w:val="Szvegtrzs"/>
    <w:rsid w:val="00F17451"/>
    <w:rPr>
      <w:rFonts w:cs="Tahoma"/>
    </w:rPr>
  </w:style>
  <w:style w:type="paragraph" w:customStyle="1" w:styleId="Kpalrs3">
    <w:name w:val="Képaláírás3"/>
    <w:basedOn w:val="Norml"/>
    <w:rsid w:val="00F17451"/>
    <w:pPr>
      <w:widowControl w:val="0"/>
      <w:suppressLineNumbers/>
      <w:suppressAutoHyphens/>
      <w:spacing w:before="120"/>
    </w:pPr>
    <w:rPr>
      <w:rFonts w:ascii="Sentinel Book" w:eastAsia="Andale Sans UI" w:hAnsi="Sentinel Book" w:cs="Mangal"/>
      <w:i/>
      <w:iCs/>
      <w:kern w:val="1"/>
      <w:sz w:val="24"/>
      <w:lang w:eastAsia="zh-CN"/>
    </w:rPr>
  </w:style>
  <w:style w:type="paragraph" w:customStyle="1" w:styleId="Kpalrs2">
    <w:name w:val="Képaláírás2"/>
    <w:basedOn w:val="Norml"/>
    <w:rsid w:val="00F17451"/>
    <w:pPr>
      <w:widowControl w:val="0"/>
      <w:suppressLineNumbers/>
      <w:suppressAutoHyphens/>
      <w:spacing w:before="120"/>
    </w:pPr>
    <w:rPr>
      <w:rFonts w:ascii="Sentinel Book" w:eastAsia="Andale Sans UI" w:hAnsi="Sentinel Book" w:cs="Mangal"/>
      <w:i/>
      <w:iCs/>
      <w:kern w:val="1"/>
      <w:sz w:val="24"/>
      <w:lang w:eastAsia="zh-CN"/>
    </w:rPr>
  </w:style>
  <w:style w:type="paragraph" w:customStyle="1" w:styleId="Kpalrs1">
    <w:name w:val="Képaláírás1"/>
    <w:basedOn w:val="Norml"/>
    <w:rsid w:val="00F17451"/>
    <w:pPr>
      <w:widowControl w:val="0"/>
      <w:suppressLineNumbers/>
      <w:suppressAutoHyphens/>
      <w:spacing w:before="120"/>
    </w:pPr>
    <w:rPr>
      <w:rFonts w:ascii="Sentinel Book" w:eastAsia="Andale Sans UI" w:hAnsi="Sentinel Book" w:cs="Tahoma"/>
      <w:i/>
      <w:iCs/>
      <w:kern w:val="1"/>
      <w:sz w:val="24"/>
      <w:lang w:eastAsia="zh-CN"/>
    </w:rPr>
  </w:style>
  <w:style w:type="paragraph" w:customStyle="1" w:styleId="Tblzattartalom">
    <w:name w:val="Táblázattartalom"/>
    <w:basedOn w:val="Norml"/>
    <w:rsid w:val="005E1439"/>
    <w:pPr>
      <w:widowControl w:val="0"/>
      <w:suppressLineNumbers/>
      <w:suppressAutoHyphens/>
      <w:spacing w:line="240" w:lineRule="auto"/>
      <w:jc w:val="left"/>
    </w:pPr>
    <w:rPr>
      <w:rFonts w:eastAsia="Andale Sans UI"/>
      <w:kern w:val="1"/>
      <w:lang w:eastAsia="zh-CN"/>
    </w:rPr>
  </w:style>
  <w:style w:type="paragraph" w:customStyle="1" w:styleId="Tblzatfejlc">
    <w:name w:val="Táblázatfejléc"/>
    <w:basedOn w:val="Tblzattartalom"/>
    <w:rsid w:val="00E60A67"/>
    <w:pPr>
      <w:keepNext/>
      <w:pageBreakBefore/>
      <w:spacing w:after="360"/>
      <w:jc w:val="center"/>
    </w:pPr>
    <w:rPr>
      <w:b/>
      <w:bCs/>
      <w:kern w:val="20"/>
      <w:sz w:val="24"/>
    </w:rPr>
  </w:style>
  <w:style w:type="paragraph" w:customStyle="1" w:styleId="1CMSOR">
    <w:name w:val="1. CÍMSOR"/>
    <w:basedOn w:val="Norml"/>
    <w:rsid w:val="005E1439"/>
    <w:pPr>
      <w:keepNext/>
      <w:widowControl w:val="0"/>
      <w:suppressAutoHyphens/>
      <w:ind w:left="-34"/>
    </w:pPr>
    <w:rPr>
      <w:rFonts w:ascii="Sentinel Book" w:eastAsia="Andale Sans UI" w:hAnsi="Sentinel Book"/>
      <w:b/>
      <w:bCs/>
      <w:kern w:val="1"/>
      <w:sz w:val="24"/>
      <w:lang w:eastAsia="zh-CN"/>
    </w:rPr>
  </w:style>
  <w:style w:type="paragraph" w:customStyle="1" w:styleId="Stlus1">
    <w:name w:val="Stílus1"/>
    <w:basedOn w:val="1CMSOR"/>
    <w:rsid w:val="00F17451"/>
  </w:style>
  <w:style w:type="paragraph" w:customStyle="1" w:styleId="2cmsor">
    <w:name w:val="2. címsor"/>
    <w:basedOn w:val="Norml"/>
    <w:rsid w:val="00F17451"/>
    <w:pPr>
      <w:widowControl w:val="0"/>
      <w:suppressAutoHyphens/>
    </w:pPr>
    <w:rPr>
      <w:rFonts w:ascii="Sentinel Book" w:eastAsia="Andale Sans UI" w:hAnsi="Sentinel Book"/>
      <w:b/>
      <w:i/>
      <w:kern w:val="1"/>
      <w:sz w:val="24"/>
      <w:lang w:eastAsia="zh-CN"/>
    </w:rPr>
  </w:style>
  <w:style w:type="paragraph" w:customStyle="1" w:styleId="3cmsor">
    <w:name w:val="3. címsor"/>
    <w:basedOn w:val="2cmsor"/>
    <w:rsid w:val="001940AE"/>
    <w:pPr>
      <w:spacing w:before="240" w:after="240"/>
    </w:pPr>
    <w:rPr>
      <w:rFonts w:ascii="Times New Roman" w:hAnsi="Times New Roman"/>
      <w:b w:val="0"/>
      <w:color w:val="365F91"/>
    </w:rPr>
  </w:style>
  <w:style w:type="paragraph" w:customStyle="1" w:styleId="Jegyzetszveg1">
    <w:name w:val="Jegyzetszöveg1"/>
    <w:basedOn w:val="Norml"/>
    <w:rsid w:val="00F17451"/>
    <w:pPr>
      <w:widowControl w:val="0"/>
      <w:suppressAutoHyphens/>
    </w:pPr>
    <w:rPr>
      <w:rFonts w:ascii="Sentinel Book" w:eastAsia="Andale Sans UI" w:hAnsi="Sentinel Book"/>
      <w:kern w:val="1"/>
      <w:szCs w:val="20"/>
      <w:lang w:eastAsia="zh-CN"/>
    </w:rPr>
  </w:style>
  <w:style w:type="character" w:customStyle="1" w:styleId="JegyzetszvegChar1">
    <w:name w:val="Jegyzetszöveg Char1"/>
    <w:basedOn w:val="Bekezdsalapbettpusa"/>
    <w:uiPriority w:val="99"/>
    <w:rsid w:val="00F17451"/>
  </w:style>
  <w:style w:type="character" w:customStyle="1" w:styleId="MegjegyzstrgyaChar1">
    <w:name w:val="Megjegyzés tárgya Char1"/>
    <w:rsid w:val="00F17451"/>
    <w:rPr>
      <w:rFonts w:eastAsia="Andale Sans UI"/>
      <w:b/>
      <w:bCs/>
      <w:kern w:val="1"/>
      <w:lang w:eastAsia="zh-CN"/>
    </w:rPr>
  </w:style>
  <w:style w:type="paragraph" w:customStyle="1" w:styleId="Tartalomjegyzk10">
    <w:name w:val="Tartalomjegyzék 10"/>
    <w:basedOn w:val="Trgymutat"/>
    <w:rsid w:val="00F17451"/>
    <w:pPr>
      <w:tabs>
        <w:tab w:val="right" w:leader="dot" w:pos="7091"/>
      </w:tabs>
      <w:ind w:left="2547"/>
    </w:pPr>
  </w:style>
  <w:style w:type="paragraph" w:customStyle="1" w:styleId="Kerettartalom">
    <w:name w:val="Kerettartalom"/>
    <w:basedOn w:val="Szvegtrzs"/>
    <w:rsid w:val="00F17451"/>
  </w:style>
  <w:style w:type="paragraph" w:customStyle="1" w:styleId="Listaszerbekezds10">
    <w:name w:val="Listaszerű bekezdés1"/>
    <w:basedOn w:val="Norml"/>
    <w:rsid w:val="00F17451"/>
    <w:pPr>
      <w:spacing w:after="200" w:line="276" w:lineRule="auto"/>
      <w:ind w:left="720"/>
      <w:contextualSpacing/>
    </w:pPr>
    <w:rPr>
      <w:rFonts w:ascii="Sentinel Book" w:hAnsi="Sentinel Book"/>
      <w:lang w:eastAsia="en-US"/>
    </w:rPr>
  </w:style>
  <w:style w:type="paragraph" w:customStyle="1" w:styleId="Alaprtelmezett">
    <w:name w:val="Alapértelmezett"/>
    <w:rsid w:val="00F17451"/>
    <w:pPr>
      <w:tabs>
        <w:tab w:val="left" w:pos="708"/>
      </w:tabs>
      <w:suppressAutoHyphens/>
      <w:spacing w:after="200" w:line="276" w:lineRule="auto"/>
    </w:pPr>
    <w:rPr>
      <w:rFonts w:ascii="Calibri" w:hAnsi="Calibri"/>
      <w:lang w:eastAsia="en-US"/>
    </w:rPr>
  </w:style>
  <w:style w:type="paragraph" w:customStyle="1" w:styleId="Pa01">
    <w:name w:val="Pa0+1"/>
    <w:basedOn w:val="Default"/>
    <w:next w:val="Default"/>
    <w:uiPriority w:val="99"/>
    <w:rsid w:val="00F17451"/>
    <w:pPr>
      <w:spacing w:line="451" w:lineRule="atLeast"/>
    </w:pPr>
    <w:rPr>
      <w:rFonts w:ascii="BDHYKO+HelveticaNeueLTStd-Th" w:hAnsi="BDHYKO+HelveticaNeueLTStd-Th"/>
      <w:color w:val="auto"/>
      <w:lang w:val="hu-HU" w:eastAsia="hu-HU"/>
    </w:rPr>
  </w:style>
  <w:style w:type="paragraph" w:customStyle="1" w:styleId="Pa9">
    <w:name w:val="Pa9"/>
    <w:basedOn w:val="Default"/>
    <w:next w:val="Default"/>
    <w:uiPriority w:val="99"/>
    <w:rsid w:val="00F17451"/>
    <w:pPr>
      <w:spacing w:line="221" w:lineRule="atLeast"/>
    </w:pPr>
    <w:rPr>
      <w:rFonts w:ascii="BDHYKO+HelveticaNeueLTStd-Th" w:hAnsi="BDHYKO+HelveticaNeueLTStd-Th"/>
      <w:color w:val="auto"/>
      <w:lang w:val="hu-HU" w:eastAsia="hu-HU"/>
    </w:rPr>
  </w:style>
  <w:style w:type="character" w:customStyle="1" w:styleId="A5">
    <w:name w:val="A5"/>
    <w:uiPriority w:val="99"/>
    <w:rsid w:val="00F17451"/>
    <w:rPr>
      <w:rFonts w:ascii="Times New Roman" w:hAnsi="Times New Roman" w:cs="Times New Roman"/>
      <w:color w:val="000000"/>
      <w:sz w:val="14"/>
      <w:szCs w:val="14"/>
    </w:rPr>
  </w:style>
  <w:style w:type="character" w:customStyle="1" w:styleId="A10">
    <w:name w:val="A10"/>
    <w:uiPriority w:val="99"/>
    <w:rsid w:val="00F17451"/>
    <w:rPr>
      <w:rFonts w:ascii="Times New Roman" w:hAnsi="Times New Roman" w:cs="Times New Roman"/>
      <w:color w:val="000000"/>
      <w:sz w:val="8"/>
      <w:szCs w:val="8"/>
    </w:rPr>
  </w:style>
  <w:style w:type="character" w:customStyle="1" w:styleId="A3">
    <w:name w:val="A3"/>
    <w:uiPriority w:val="99"/>
    <w:rsid w:val="00F17451"/>
    <w:rPr>
      <w:rFonts w:cs="Handwriting"/>
      <w:color w:val="000000"/>
      <w:sz w:val="26"/>
      <w:szCs w:val="26"/>
    </w:rPr>
  </w:style>
  <w:style w:type="paragraph" w:customStyle="1" w:styleId="Pa15">
    <w:name w:val="Pa15"/>
    <w:basedOn w:val="Default"/>
    <w:next w:val="Default"/>
    <w:uiPriority w:val="99"/>
    <w:rsid w:val="00F17451"/>
    <w:pPr>
      <w:spacing w:line="241" w:lineRule="atLeast"/>
    </w:pPr>
    <w:rPr>
      <w:rFonts w:ascii="Minion Pro" w:hAnsi="Minion Pro"/>
      <w:color w:val="auto"/>
      <w:lang w:val="hu-HU" w:eastAsia="hu-HU"/>
    </w:rPr>
  </w:style>
  <w:style w:type="character" w:customStyle="1" w:styleId="A7">
    <w:name w:val="A7"/>
    <w:uiPriority w:val="99"/>
    <w:rsid w:val="00F17451"/>
    <w:rPr>
      <w:rFonts w:cs="Minion Pro"/>
      <w:color w:val="000000"/>
      <w:sz w:val="22"/>
      <w:szCs w:val="22"/>
    </w:rPr>
  </w:style>
  <w:style w:type="character" w:customStyle="1" w:styleId="A0">
    <w:name w:val="A0"/>
    <w:uiPriority w:val="99"/>
    <w:rsid w:val="00F17451"/>
    <w:rPr>
      <w:rFonts w:cs="Minion Pro"/>
      <w:b/>
      <w:bCs/>
      <w:color w:val="000000"/>
    </w:rPr>
  </w:style>
  <w:style w:type="paragraph" w:customStyle="1" w:styleId="Pa3">
    <w:name w:val="Pa3"/>
    <w:basedOn w:val="Default"/>
    <w:next w:val="Default"/>
    <w:uiPriority w:val="99"/>
    <w:rsid w:val="00F17451"/>
    <w:pPr>
      <w:spacing w:line="221" w:lineRule="atLeast"/>
    </w:pPr>
    <w:rPr>
      <w:rFonts w:ascii="Minion Pro" w:hAnsi="Minion Pro"/>
      <w:color w:val="auto"/>
      <w:lang w:val="hu-HU" w:eastAsia="hu-HU"/>
    </w:rPr>
  </w:style>
  <w:style w:type="paragraph" w:customStyle="1" w:styleId="Cmsor11">
    <w:name w:val="Címsor 11"/>
    <w:basedOn w:val="Default"/>
    <w:next w:val="Default"/>
    <w:uiPriority w:val="99"/>
    <w:rsid w:val="00F17451"/>
    <w:rPr>
      <w:rFonts w:ascii="Century Schoolbook" w:hAnsi="Century Schoolbook"/>
      <w:color w:val="auto"/>
      <w:lang w:val="hu-HU" w:eastAsia="hu-HU"/>
    </w:rPr>
  </w:style>
  <w:style w:type="paragraph" w:customStyle="1" w:styleId="Pa6">
    <w:name w:val="Pa6"/>
    <w:basedOn w:val="Default"/>
    <w:next w:val="Default"/>
    <w:uiPriority w:val="99"/>
    <w:rsid w:val="00F17451"/>
    <w:pPr>
      <w:spacing w:line="221" w:lineRule="atLeast"/>
    </w:pPr>
    <w:rPr>
      <w:rFonts w:ascii="ITC Franklin Gothic Std Book" w:hAnsi="ITC Franklin Gothic Std Book"/>
      <w:color w:val="auto"/>
      <w:lang w:val="hu-HU" w:eastAsia="hu-HU"/>
    </w:rPr>
  </w:style>
  <w:style w:type="paragraph" w:customStyle="1" w:styleId="Pa0">
    <w:name w:val="Pa0"/>
    <w:basedOn w:val="Default"/>
    <w:next w:val="Default"/>
    <w:uiPriority w:val="99"/>
    <w:rsid w:val="00F17451"/>
    <w:pPr>
      <w:spacing w:line="241" w:lineRule="atLeast"/>
    </w:pPr>
    <w:rPr>
      <w:rFonts w:ascii="ITC Franklin Gothic Std Book" w:hAnsi="ITC Franklin Gothic Std Book"/>
      <w:color w:val="auto"/>
      <w:lang w:val="hu-HU" w:eastAsia="hu-HU"/>
    </w:rPr>
  </w:style>
  <w:style w:type="character" w:customStyle="1" w:styleId="A1">
    <w:name w:val="A1"/>
    <w:uiPriority w:val="99"/>
    <w:rsid w:val="00F17451"/>
    <w:rPr>
      <w:rFonts w:cs="ITC Franklin Gothic Std Book"/>
      <w:color w:val="000000"/>
      <w:sz w:val="38"/>
      <w:szCs w:val="38"/>
    </w:rPr>
  </w:style>
  <w:style w:type="paragraph" w:customStyle="1" w:styleId="Cmsor12">
    <w:name w:val="Címsor 12"/>
    <w:basedOn w:val="Default"/>
    <w:next w:val="Default"/>
    <w:uiPriority w:val="99"/>
    <w:rsid w:val="00F17451"/>
    <w:rPr>
      <w:rFonts w:ascii="Century Schoolbook" w:hAnsi="Century Schoolbook"/>
      <w:color w:val="auto"/>
      <w:lang w:val="hu-HU" w:eastAsia="hu-HU"/>
    </w:rPr>
  </w:style>
  <w:style w:type="paragraph" w:customStyle="1" w:styleId="Title1">
    <w:name w:val="Title1"/>
    <w:basedOn w:val="Norml"/>
    <w:uiPriority w:val="99"/>
    <w:rsid w:val="00F17451"/>
    <w:pPr>
      <w:tabs>
        <w:tab w:val="left" w:pos="720"/>
        <w:tab w:val="left" w:pos="1440"/>
        <w:tab w:val="left" w:pos="2160"/>
      </w:tabs>
      <w:autoSpaceDE w:val="0"/>
      <w:autoSpaceDN w:val="0"/>
      <w:adjustRightInd w:val="0"/>
      <w:spacing w:before="240"/>
      <w:ind w:left="720" w:hanging="720"/>
    </w:pPr>
    <w:rPr>
      <w:rFonts w:ascii="Arial" w:hAnsi="Arial" w:cs="Arial"/>
      <w:b/>
      <w:bCs/>
      <w:szCs w:val="20"/>
      <w:lang w:val="en-US" w:eastAsia="en-US"/>
    </w:rPr>
  </w:style>
  <w:style w:type="character" w:customStyle="1" w:styleId="googqs-tidbitgoogqs-tidbit-2">
    <w:name w:val="goog_qs-tidbit goog_qs-tidbit-2"/>
    <w:basedOn w:val="Bekezdsalapbettpusa"/>
    <w:rsid w:val="00F17451"/>
  </w:style>
  <w:style w:type="character" w:customStyle="1" w:styleId="googqs-tidbitgoogqs-tidbit-3">
    <w:name w:val="goog_qs-tidbit goog_qs-tidbit-3"/>
    <w:basedOn w:val="Bekezdsalapbettpusa"/>
    <w:rsid w:val="00F17451"/>
  </w:style>
  <w:style w:type="character" w:customStyle="1" w:styleId="notizia">
    <w:name w:val="notizia"/>
    <w:basedOn w:val="Bekezdsalapbettpusa"/>
    <w:rsid w:val="00F17451"/>
  </w:style>
  <w:style w:type="character" w:customStyle="1" w:styleId="titolo1">
    <w:name w:val="titolo1"/>
    <w:rsid w:val="00F17451"/>
    <w:rPr>
      <w:rFonts w:ascii="Verdana" w:hAnsi="Verdana" w:hint="default"/>
      <w:b/>
      <w:bCs/>
      <w:sz w:val="26"/>
      <w:szCs w:val="26"/>
    </w:rPr>
  </w:style>
  <w:style w:type="paragraph" w:styleId="Szvegtrzs2">
    <w:name w:val="Body Text 2"/>
    <w:basedOn w:val="Norml"/>
    <w:link w:val="Szvegtrzs2Char"/>
    <w:rsid w:val="00F17451"/>
    <w:pPr>
      <w:tabs>
        <w:tab w:val="left" w:pos="720"/>
      </w:tabs>
      <w:overflowPunct w:val="0"/>
      <w:autoSpaceDE w:val="0"/>
      <w:autoSpaceDN w:val="0"/>
      <w:adjustRightInd w:val="0"/>
      <w:ind w:left="360"/>
      <w:textAlignment w:val="baseline"/>
    </w:pPr>
    <w:rPr>
      <w:rFonts w:ascii="Times New Roman" w:hAnsi="Times New Roman"/>
      <w:i/>
      <w:iCs/>
      <w:lang w:val="it-IT" w:eastAsia="it-IT"/>
    </w:rPr>
  </w:style>
  <w:style w:type="character" w:customStyle="1" w:styleId="Szvegtrzs2Char">
    <w:name w:val="Szövegtörzs 2 Char"/>
    <w:link w:val="Szvegtrzs2"/>
    <w:rsid w:val="00F17451"/>
    <w:rPr>
      <w:i/>
      <w:iCs/>
      <w:sz w:val="22"/>
      <w:szCs w:val="22"/>
      <w:lang w:val="it-IT" w:eastAsia="it-IT"/>
    </w:rPr>
  </w:style>
  <w:style w:type="character" w:customStyle="1" w:styleId="def">
    <w:name w:val="def"/>
    <w:basedOn w:val="Bekezdsalapbettpusa"/>
    <w:rsid w:val="00F17451"/>
  </w:style>
  <w:style w:type="numbering" w:customStyle="1" w:styleId="Nemlista1">
    <w:name w:val="Nem lista1"/>
    <w:next w:val="Nemlista"/>
    <w:uiPriority w:val="99"/>
    <w:semiHidden/>
    <w:unhideWhenUsed/>
    <w:rsid w:val="00BC401D"/>
  </w:style>
  <w:style w:type="paragraph" w:styleId="Szmozottlista">
    <w:name w:val="List Number"/>
    <w:basedOn w:val="Norml"/>
    <w:rsid w:val="00E062BF"/>
    <w:pPr>
      <w:numPr>
        <w:numId w:val="12"/>
      </w:numPr>
    </w:pPr>
    <w:rPr>
      <w:szCs w:val="20"/>
    </w:rPr>
  </w:style>
  <w:style w:type="paragraph" w:styleId="Idzet0">
    <w:name w:val="Quote"/>
    <w:basedOn w:val="Norml"/>
    <w:next w:val="Norml"/>
    <w:link w:val="IdzetChar"/>
    <w:uiPriority w:val="29"/>
    <w:qFormat/>
    <w:rsid w:val="00AA0794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IdzetChar">
    <w:name w:val="Idézet Char"/>
    <w:basedOn w:val="Bekezdsalapbettpusa"/>
    <w:link w:val="Idzet0"/>
    <w:uiPriority w:val="29"/>
    <w:rsid w:val="00AA0794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A0794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A0794"/>
    <w:rPr>
      <w:rFonts w:asciiTheme="majorHAnsi" w:eastAsiaTheme="majorEastAsia" w:hAnsiTheme="majorHAnsi" w:cstheme="majorBidi"/>
      <w:sz w:val="26"/>
      <w:szCs w:val="26"/>
    </w:rPr>
  </w:style>
  <w:style w:type="character" w:styleId="Finomkiemels">
    <w:name w:val="Subtle Emphasis"/>
    <w:basedOn w:val="Bekezdsalapbettpusa"/>
    <w:uiPriority w:val="19"/>
    <w:qFormat/>
    <w:rsid w:val="00AA0794"/>
    <w:rPr>
      <w:i/>
      <w:iCs/>
      <w:color w:val="auto"/>
    </w:rPr>
  </w:style>
  <w:style w:type="character" w:styleId="Erskiemels">
    <w:name w:val="Intense Emphasis"/>
    <w:basedOn w:val="Bekezdsalapbettpusa"/>
    <w:uiPriority w:val="21"/>
    <w:qFormat/>
    <w:rsid w:val="00AA0794"/>
    <w:rPr>
      <w:b/>
      <w:bCs/>
      <w:i/>
      <w:iCs/>
      <w:color w:val="auto"/>
    </w:rPr>
  </w:style>
  <w:style w:type="character" w:styleId="Finomhivatkozs">
    <w:name w:val="Subtle Reference"/>
    <w:basedOn w:val="Bekezdsalapbettpusa"/>
    <w:uiPriority w:val="31"/>
    <w:qFormat/>
    <w:rsid w:val="00AA0794"/>
    <w:rPr>
      <w:smallCaps/>
      <w:color w:val="auto"/>
      <w:u w:val="single" w:color="7F7F7F" w:themeColor="text1" w:themeTint="80"/>
    </w:rPr>
  </w:style>
  <w:style w:type="character" w:styleId="Ershivatkozs">
    <w:name w:val="Intense Reference"/>
    <w:basedOn w:val="Bekezdsalapbettpusa"/>
    <w:uiPriority w:val="32"/>
    <w:qFormat/>
    <w:rsid w:val="00AA0794"/>
    <w:rPr>
      <w:b/>
      <w:bCs/>
      <w:smallCaps/>
      <w:color w:val="auto"/>
      <w:u w:val="single"/>
    </w:rPr>
  </w:style>
  <w:style w:type="character" w:styleId="Knyvcme">
    <w:name w:val="Book Title"/>
    <w:basedOn w:val="Bekezdsalapbettpusa"/>
    <w:uiPriority w:val="33"/>
    <w:qFormat/>
    <w:rsid w:val="00AA0794"/>
    <w:rPr>
      <w:b/>
      <w:bCs/>
      <w:smallCaps/>
      <w:color w:val="auto"/>
    </w:rPr>
  </w:style>
  <w:style w:type="character" w:customStyle="1" w:styleId="vuuxrf">
    <w:name w:val="vuuxrf"/>
    <w:basedOn w:val="Bekezdsalapbettpusa"/>
    <w:rsid w:val="0049696D"/>
  </w:style>
  <w:style w:type="character" w:customStyle="1" w:styleId="ylgvce">
    <w:name w:val="ylgvce"/>
    <w:basedOn w:val="Bekezdsalapbettpusa"/>
    <w:rsid w:val="004969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90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08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10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1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mkutib\AppData\Local\Temp\Temp1_dok_sablonok_v1.zip\felhasznaloi_dokumentacio_sablon_v1.0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AD6F0-C1F6-420C-A55A-3AF09B5E3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felhasznaloi_dokumentacio_sablon_v1.0.dotx</Template>
  <TotalTime>2</TotalTime>
  <Pages>1</Pages>
  <Words>226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„A pedagógusok és pedagógusjelöltek pályamotivációinak vizsgálata és a pedagóguspálya megítélése az életpályamodell elemeivel összefüggésben” kutatás-fejlesztés produktumainak formai követelményei és arculati elemei</vt:lpstr>
    </vt:vector>
  </TitlesOfParts>
  <Company/>
  <LinksUpToDate>false</LinksUpToDate>
  <CharactersWithSpaces>1785</CharactersWithSpaces>
  <SharedDoc>false</SharedDoc>
  <HLinks>
    <vt:vector size="282" baseType="variant"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_Toc393122008</vt:lpwstr>
      </vt:variant>
      <vt:variant>
        <vt:i4>1900594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_Toc393122007</vt:lpwstr>
      </vt:variant>
      <vt:variant>
        <vt:i4>1900594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_Toc393122006</vt:lpwstr>
      </vt:variant>
      <vt:variant>
        <vt:i4>1900594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_Toc393122005</vt:lpwstr>
      </vt:variant>
      <vt:variant>
        <vt:i4>1900594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_Toc393122004</vt:lpwstr>
      </vt:variant>
      <vt:variant>
        <vt:i4>1900594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_Toc393122003</vt:lpwstr>
      </vt:variant>
      <vt:variant>
        <vt:i4>1900594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_Toc393122002</vt:lpwstr>
      </vt:variant>
      <vt:variant>
        <vt:i4>1900594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_Toc393122001</vt:lpwstr>
      </vt:variant>
      <vt:variant>
        <vt:i4>1900594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_Toc393122000</vt:lpwstr>
      </vt:variant>
      <vt:variant>
        <vt:i4>1507387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_Toc393121999</vt:lpwstr>
      </vt:variant>
      <vt:variant>
        <vt:i4>1507387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_Toc393121998</vt:lpwstr>
      </vt:variant>
      <vt:variant>
        <vt:i4>1507387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_Toc393121997</vt:lpwstr>
      </vt:variant>
      <vt:variant>
        <vt:i4>1507387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_Toc393121996</vt:lpwstr>
      </vt:variant>
      <vt:variant>
        <vt:i4>1507387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_Toc393121994</vt:lpwstr>
      </vt:variant>
      <vt:variant>
        <vt:i4>1507387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_Toc393121992</vt:lpwstr>
      </vt:variant>
      <vt:variant>
        <vt:i4>1507387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_Toc393121990</vt:lpwstr>
      </vt:variant>
      <vt:variant>
        <vt:i4>1441851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_Toc393121988</vt:lpwstr>
      </vt:variant>
      <vt:variant>
        <vt:i4>1441851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_Toc393121986</vt:lpwstr>
      </vt:variant>
      <vt:variant>
        <vt:i4>1441851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_Toc393121985</vt:lpwstr>
      </vt:variant>
      <vt:variant>
        <vt:i4>1441851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_Toc393121983</vt:lpwstr>
      </vt:variant>
      <vt:variant>
        <vt:i4>1441851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_Toc393121981</vt:lpwstr>
      </vt:variant>
      <vt:variant>
        <vt:i4>1638459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_Toc393121978</vt:lpwstr>
      </vt:variant>
      <vt:variant>
        <vt:i4>1638459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_Toc393121972</vt:lpwstr>
      </vt:variant>
      <vt:variant>
        <vt:i4>1638459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_Toc393121971</vt:lpwstr>
      </vt:variant>
      <vt:variant>
        <vt:i4>1638459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_Toc393121970</vt:lpwstr>
      </vt:variant>
      <vt:variant>
        <vt:i4>1572923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_Toc393121965</vt:lpwstr>
      </vt:variant>
      <vt:variant>
        <vt:i4>1572923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_Toc393121964</vt:lpwstr>
      </vt:variant>
      <vt:variant>
        <vt:i4>1572923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_Toc393121963</vt:lpwstr>
      </vt:variant>
      <vt:variant>
        <vt:i4>1572923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_Toc393121962</vt:lpwstr>
      </vt:variant>
      <vt:variant>
        <vt:i4>1572923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_Toc393121961</vt:lpwstr>
      </vt:variant>
      <vt:variant>
        <vt:i4>1572923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_Toc393121960</vt:lpwstr>
      </vt:variant>
      <vt:variant>
        <vt:i4>1769531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_Toc393121959</vt:lpwstr>
      </vt:variant>
      <vt:variant>
        <vt:i4>1769531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_Toc393121958</vt:lpwstr>
      </vt:variant>
      <vt:variant>
        <vt:i4>1769531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_Toc393121956</vt:lpwstr>
      </vt:variant>
      <vt:variant>
        <vt:i4>1769531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_Toc393121955</vt:lpwstr>
      </vt:variant>
      <vt:variant>
        <vt:i4>1769531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_Toc393121953</vt:lpwstr>
      </vt:variant>
      <vt:variant>
        <vt:i4>1769531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_Toc393121952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_Toc393121951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_Toc393121950</vt:lpwstr>
      </vt:variant>
      <vt:variant>
        <vt:i4>1703995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_Toc393121949</vt:lpwstr>
      </vt:variant>
      <vt:variant>
        <vt:i4>1703995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_Toc393121947</vt:lpwstr>
      </vt:variant>
      <vt:variant>
        <vt:i4>1703995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_Toc393121945</vt:lpwstr>
      </vt:variant>
      <vt:variant>
        <vt:i4>1703995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_Toc393121944</vt:lpwstr>
      </vt:variant>
      <vt:variant>
        <vt:i4>1703995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_Toc393121943</vt:lpwstr>
      </vt:variant>
      <vt:variant>
        <vt:i4>1900603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_Toc393121939</vt:lpwstr>
      </vt:variant>
      <vt:variant>
        <vt:i4>1900603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_Toc393121938</vt:lpwstr>
      </vt:variant>
      <vt:variant>
        <vt:i4>1900603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_Toc393121937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„A pedagógusok és pedagógusjelöltek pályamotivációinak vizsgálata és a pedagóguspálya megítélése az életpályamodell elemeivel összefüggésben” kutatás-fejlesztés produktumainak formai követelményei és arculati elemei</dc:title>
  <dc:subject>Pedagógus-továbbképzés   Nemzetközi áttekintés</dc:subject>
  <dc:creator>Összeállította: Kopp Gyöngyvér</dc:creator>
  <cp:keywords/>
  <cp:lastModifiedBy>Tanár</cp:lastModifiedBy>
  <cp:revision>2</cp:revision>
  <cp:lastPrinted>2026-09-21T07:46:00Z</cp:lastPrinted>
  <dcterms:created xsi:type="dcterms:W3CDTF">2026-10-20T12:32:00Z</dcterms:created>
  <dcterms:modified xsi:type="dcterms:W3CDTF">2026-10-20T12:32:00Z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Állapot">
    <vt:lpwstr>Tervezet</vt:lpwstr>
  </property>
  <property fmtid="{D5CDD505-2E9C-101B-9397-08002B2CF9AE}" pid="3" name="Ügyfél">
    <vt:lpwstr>Educatio Társadalmi Szolgáltató Kht.</vt:lpwstr>
  </property>
  <property fmtid="{D5CDD505-2E9C-101B-9397-08002B2CF9AE}" pid="4" name="Verzió">
    <vt:lpwstr>0.0.1</vt:lpwstr>
  </property>
  <property fmtid="{D5CDD505-2E9C-101B-9397-08002B2CF9AE}" pid="5" name="ContentTypeId">
    <vt:lpwstr>0x01010032697E687E83B94EAB7AE88CFE77AFF6</vt:lpwstr>
  </property>
  <property fmtid="{D5CDD505-2E9C-101B-9397-08002B2CF9AE}" pid="6" name="_dlc_DocIdItemGuid">
    <vt:lpwstr>987a0c21-9622-403b-a2cb-d22239e38279</vt:lpwstr>
  </property>
  <property fmtid="{D5CDD505-2E9C-101B-9397-08002B2CF9AE}" pid="7" name="_dlc_DocId">
    <vt:lpwstr>VYKWKPNEZKJE-325-284</vt:lpwstr>
  </property>
  <property fmtid="{D5CDD505-2E9C-101B-9397-08002B2CF9AE}" pid="8" name="_dlc_DocIdUrl">
    <vt:lpwstr>http://eduportal/fejlig/fejlesztes/_layouts/DocIdRedir.aspx?ID=VYKWKPNEZKJE-325-284, VYKWKPNEZKJE-325-284</vt:lpwstr>
  </property>
</Properties>
</file>